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6EE35" w14:textId="05106867" w:rsidR="009E1F85" w:rsidRPr="0006704D" w:rsidRDefault="009E1F85" w:rsidP="00261EB7">
      <w:pPr>
        <w:jc w:val="center"/>
        <w:rPr>
          <w:rFonts w:cstheme="minorHAnsi"/>
          <w:b/>
          <w:bCs/>
          <w:i/>
          <w:iCs/>
          <w:sz w:val="56"/>
          <w:szCs w:val="56"/>
          <w:u w:val="single"/>
        </w:rPr>
      </w:pPr>
      <w:r w:rsidRPr="0006704D">
        <w:rPr>
          <w:rFonts w:cstheme="minorHAnsi"/>
          <w:b/>
          <w:bCs/>
          <w:i/>
          <w:iCs/>
          <w:sz w:val="56"/>
          <w:szCs w:val="56"/>
          <w:u w:val="single"/>
        </w:rPr>
        <w:t xml:space="preserve">Sociology Bridging </w:t>
      </w:r>
      <w:r w:rsidR="00A66196" w:rsidRPr="0006704D">
        <w:rPr>
          <w:rFonts w:cstheme="minorHAnsi"/>
          <w:b/>
          <w:bCs/>
          <w:i/>
          <w:iCs/>
          <w:sz w:val="56"/>
          <w:szCs w:val="56"/>
          <w:u w:val="single"/>
        </w:rPr>
        <w:t>Work (Desirable)</w:t>
      </w:r>
    </w:p>
    <w:p w14:paraId="160D56E6" w14:textId="77777777" w:rsidR="009E1F85" w:rsidRPr="0006704D" w:rsidRDefault="009E1F85">
      <w:pPr>
        <w:rPr>
          <w:rFonts w:cstheme="minorHAnsi"/>
          <w:sz w:val="56"/>
          <w:szCs w:val="56"/>
        </w:rPr>
      </w:pPr>
      <w:r w:rsidRPr="0006704D">
        <w:rPr>
          <w:rFonts w:cstheme="minorHAnsi"/>
          <w:noProof/>
          <w:sz w:val="56"/>
          <w:szCs w:val="56"/>
          <w:lang w:eastAsia="en-GB"/>
        </w:rPr>
        <w:drawing>
          <wp:inline distT="0" distB="0" distL="0" distR="0" wp14:anchorId="45357529" wp14:editId="2EDC91F1">
            <wp:extent cx="5730875" cy="29749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2974975"/>
                    </a:xfrm>
                    <a:prstGeom prst="rect">
                      <a:avLst/>
                    </a:prstGeom>
                    <a:noFill/>
                  </pic:spPr>
                </pic:pic>
              </a:graphicData>
            </a:graphic>
          </wp:inline>
        </w:drawing>
      </w:r>
      <w:bookmarkStart w:id="0" w:name="_GoBack"/>
      <w:bookmarkEnd w:id="0"/>
    </w:p>
    <w:p w14:paraId="24849594" w14:textId="6FB5E393" w:rsidR="009E1F85" w:rsidRPr="0006704D" w:rsidRDefault="009E1F85">
      <w:pPr>
        <w:rPr>
          <w:rFonts w:cstheme="minorHAnsi"/>
          <w:sz w:val="36"/>
          <w:szCs w:val="36"/>
        </w:rPr>
      </w:pPr>
      <w:r w:rsidRPr="0006704D">
        <w:rPr>
          <w:rFonts w:cstheme="minorHAnsi"/>
          <w:sz w:val="36"/>
          <w:szCs w:val="36"/>
        </w:rPr>
        <w:t xml:space="preserve">Name: </w:t>
      </w:r>
    </w:p>
    <w:p w14:paraId="2FE877B6" w14:textId="77777777" w:rsidR="0060230E" w:rsidRPr="0006704D" w:rsidRDefault="0060230E">
      <w:pPr>
        <w:rPr>
          <w:rFonts w:cstheme="minorHAnsi"/>
          <w:sz w:val="36"/>
          <w:szCs w:val="36"/>
        </w:rPr>
      </w:pPr>
    </w:p>
    <w:p w14:paraId="16CED89B" w14:textId="12CB89C1" w:rsidR="008731B8" w:rsidRPr="0006704D" w:rsidRDefault="0060230E">
      <w:pPr>
        <w:rPr>
          <w:rFonts w:cstheme="minorHAnsi"/>
          <w:sz w:val="24"/>
          <w:szCs w:val="24"/>
        </w:rPr>
      </w:pPr>
      <w:r w:rsidRPr="0006704D">
        <w:rPr>
          <w:rFonts w:cstheme="minorHAnsi"/>
          <w:sz w:val="24"/>
          <w:szCs w:val="24"/>
        </w:rPr>
        <w:t>Within this booklet we are going to be looking at whether ‘</w:t>
      </w:r>
      <w:r w:rsidR="005A5A02" w:rsidRPr="0006704D">
        <w:rPr>
          <w:rFonts w:cstheme="minorHAnsi"/>
          <w:sz w:val="24"/>
          <w:szCs w:val="24"/>
        </w:rPr>
        <w:t>S</w:t>
      </w:r>
      <w:r w:rsidRPr="0006704D">
        <w:rPr>
          <w:rFonts w:cstheme="minorHAnsi"/>
          <w:sz w:val="24"/>
          <w:szCs w:val="24"/>
        </w:rPr>
        <w:t xml:space="preserve">ociety in the UK is fair’. Debating key areas </w:t>
      </w:r>
      <w:r w:rsidR="005A5A02" w:rsidRPr="0006704D">
        <w:rPr>
          <w:rFonts w:cstheme="minorHAnsi"/>
          <w:sz w:val="24"/>
          <w:szCs w:val="24"/>
        </w:rPr>
        <w:t xml:space="preserve">of </w:t>
      </w:r>
      <w:r w:rsidRPr="0006704D">
        <w:rPr>
          <w:rFonts w:cstheme="minorHAnsi"/>
          <w:sz w:val="24"/>
          <w:szCs w:val="24"/>
        </w:rPr>
        <w:t xml:space="preserve">society will really help you in preparing for A Level Sociology. </w:t>
      </w:r>
    </w:p>
    <w:p w14:paraId="5A25A30C" w14:textId="77777777" w:rsidR="0019305A" w:rsidRPr="0006704D" w:rsidRDefault="0019305A" w:rsidP="00942C87">
      <w:pPr>
        <w:rPr>
          <w:rFonts w:cstheme="minorHAnsi"/>
          <w:b/>
          <w:sz w:val="24"/>
          <w:szCs w:val="24"/>
        </w:rPr>
      </w:pPr>
    </w:p>
    <w:p w14:paraId="3ADFF0AE" w14:textId="3237BB2D" w:rsidR="00942C87" w:rsidRPr="0006704D" w:rsidRDefault="00942C87" w:rsidP="00942C87">
      <w:pPr>
        <w:rPr>
          <w:rFonts w:cstheme="minorHAnsi"/>
          <w:b/>
          <w:sz w:val="24"/>
          <w:szCs w:val="24"/>
        </w:rPr>
      </w:pPr>
      <w:r w:rsidRPr="0006704D">
        <w:rPr>
          <w:rFonts w:cstheme="minorHAnsi"/>
          <w:b/>
          <w:sz w:val="24"/>
          <w:szCs w:val="24"/>
        </w:rPr>
        <w:t>Key question: is Britain fair?</w:t>
      </w:r>
    </w:p>
    <w:p w14:paraId="1F147AC0" w14:textId="77777777" w:rsidR="0060230E" w:rsidRPr="0006704D" w:rsidRDefault="0060230E" w:rsidP="00942C87">
      <w:pPr>
        <w:rPr>
          <w:rFonts w:cstheme="minorHAnsi"/>
          <w:b/>
          <w:sz w:val="24"/>
          <w:szCs w:val="24"/>
        </w:rPr>
      </w:pPr>
    </w:p>
    <w:p w14:paraId="66FC6287" w14:textId="135AB8EA" w:rsidR="00F973D8" w:rsidRPr="0006704D" w:rsidRDefault="00F973D8" w:rsidP="00942C87">
      <w:pPr>
        <w:rPr>
          <w:rFonts w:cstheme="minorHAnsi"/>
          <w:b/>
          <w:sz w:val="24"/>
          <w:szCs w:val="24"/>
        </w:rPr>
      </w:pPr>
      <w:r w:rsidRPr="0006704D">
        <w:rPr>
          <w:rFonts w:cstheme="minorHAnsi"/>
          <w:b/>
          <w:sz w:val="24"/>
          <w:szCs w:val="24"/>
        </w:rPr>
        <w:t>Two babies are born on the same</w:t>
      </w:r>
      <w:r w:rsidR="00750F26" w:rsidRPr="0006704D">
        <w:rPr>
          <w:rFonts w:cstheme="minorHAnsi"/>
          <w:b/>
          <w:sz w:val="24"/>
          <w:szCs w:val="24"/>
        </w:rPr>
        <w:t xml:space="preserve"> day</w:t>
      </w:r>
      <w:r w:rsidRPr="0006704D">
        <w:rPr>
          <w:rFonts w:cstheme="minorHAnsi"/>
          <w:b/>
          <w:sz w:val="24"/>
          <w:szCs w:val="24"/>
        </w:rPr>
        <w:t>. Do they have an equal chance of…</w:t>
      </w:r>
    </w:p>
    <w:p w14:paraId="02366924" w14:textId="3409BA23" w:rsidR="00F973D8" w:rsidRPr="0006704D" w:rsidRDefault="00F973D8" w:rsidP="00942C87">
      <w:pPr>
        <w:rPr>
          <w:rFonts w:cstheme="minorHAnsi"/>
          <w:b/>
          <w:sz w:val="24"/>
          <w:szCs w:val="24"/>
        </w:rPr>
      </w:pPr>
      <w:r w:rsidRPr="0006704D">
        <w:rPr>
          <w:rFonts w:cstheme="minorHAnsi"/>
          <w:b/>
          <w:sz w:val="24"/>
          <w:szCs w:val="24"/>
        </w:rPr>
        <w:t>… being healthy?</w:t>
      </w:r>
    </w:p>
    <w:p w14:paraId="7436A3A8" w14:textId="2CE4C6F0" w:rsidR="00F973D8" w:rsidRPr="0006704D" w:rsidRDefault="00F973D8" w:rsidP="00942C87">
      <w:pPr>
        <w:rPr>
          <w:rFonts w:cstheme="minorHAnsi"/>
          <w:b/>
          <w:sz w:val="24"/>
          <w:szCs w:val="24"/>
        </w:rPr>
      </w:pPr>
      <w:r w:rsidRPr="0006704D">
        <w:rPr>
          <w:rFonts w:cstheme="minorHAnsi"/>
          <w:b/>
          <w:sz w:val="24"/>
          <w:szCs w:val="24"/>
        </w:rPr>
        <w:t>… going to university?</w:t>
      </w:r>
    </w:p>
    <w:p w14:paraId="5FB0B270" w14:textId="0F5E2750" w:rsidR="00F973D8" w:rsidRPr="0006704D" w:rsidRDefault="00F973D8" w:rsidP="00942C87">
      <w:pPr>
        <w:rPr>
          <w:rFonts w:cstheme="minorHAnsi"/>
          <w:b/>
          <w:sz w:val="24"/>
          <w:szCs w:val="24"/>
        </w:rPr>
      </w:pPr>
      <w:r w:rsidRPr="0006704D">
        <w:rPr>
          <w:rFonts w:cstheme="minorHAnsi"/>
          <w:b/>
          <w:sz w:val="24"/>
          <w:szCs w:val="24"/>
        </w:rPr>
        <w:t>… getting a well-paid job?</w:t>
      </w:r>
    </w:p>
    <w:p w14:paraId="2A16D77E" w14:textId="54DE7445" w:rsidR="00F973D8" w:rsidRPr="0006704D" w:rsidRDefault="00F973D8" w:rsidP="00942C87">
      <w:pPr>
        <w:rPr>
          <w:rFonts w:cstheme="minorHAnsi"/>
          <w:b/>
          <w:sz w:val="24"/>
          <w:szCs w:val="24"/>
        </w:rPr>
      </w:pPr>
      <w:r w:rsidRPr="0006704D">
        <w:rPr>
          <w:rFonts w:cstheme="minorHAnsi"/>
          <w:b/>
          <w:sz w:val="24"/>
          <w:szCs w:val="24"/>
        </w:rPr>
        <w:t xml:space="preserve">… </w:t>
      </w:r>
      <w:r w:rsidR="00800DAD" w:rsidRPr="0006704D">
        <w:rPr>
          <w:rFonts w:cstheme="minorHAnsi"/>
          <w:b/>
          <w:sz w:val="24"/>
          <w:szCs w:val="24"/>
        </w:rPr>
        <w:t>avoiding prison?</w:t>
      </w:r>
    </w:p>
    <w:p w14:paraId="751F5EDE" w14:textId="1C7ED229" w:rsidR="00800DAD" w:rsidRPr="0006704D" w:rsidRDefault="00800DAD" w:rsidP="00942C87">
      <w:pPr>
        <w:rPr>
          <w:rFonts w:cstheme="minorHAnsi"/>
          <w:b/>
          <w:sz w:val="24"/>
          <w:szCs w:val="24"/>
        </w:rPr>
      </w:pPr>
      <w:r w:rsidRPr="0006704D">
        <w:rPr>
          <w:rFonts w:cstheme="minorHAnsi"/>
          <w:b/>
          <w:sz w:val="24"/>
          <w:szCs w:val="24"/>
        </w:rPr>
        <w:t>… succeeding in school?</w:t>
      </w:r>
    </w:p>
    <w:p w14:paraId="53D4F7DB" w14:textId="0CB6B64A" w:rsidR="00E944F6" w:rsidRPr="0006704D" w:rsidRDefault="00EE24F1" w:rsidP="00EE24F1">
      <w:pPr>
        <w:pStyle w:val="ListParagraph"/>
        <w:numPr>
          <w:ilvl w:val="0"/>
          <w:numId w:val="5"/>
        </w:numPr>
        <w:rPr>
          <w:rFonts w:cstheme="minorHAnsi"/>
          <w:sz w:val="24"/>
          <w:szCs w:val="24"/>
        </w:rPr>
      </w:pPr>
      <w:r w:rsidRPr="0006704D">
        <w:rPr>
          <w:rFonts w:cstheme="minorHAnsi"/>
          <w:sz w:val="24"/>
          <w:szCs w:val="24"/>
        </w:rPr>
        <w:t>One third (30%) of children in Britain live in poverty</w:t>
      </w:r>
    </w:p>
    <w:p w14:paraId="587BDFE4" w14:textId="2267A0C3" w:rsidR="00EE24F1" w:rsidRPr="0006704D" w:rsidRDefault="00DD2740" w:rsidP="00EE24F1">
      <w:pPr>
        <w:pStyle w:val="ListParagraph"/>
        <w:numPr>
          <w:ilvl w:val="0"/>
          <w:numId w:val="5"/>
        </w:numPr>
        <w:rPr>
          <w:rFonts w:cstheme="minorHAnsi"/>
          <w:sz w:val="24"/>
          <w:szCs w:val="24"/>
        </w:rPr>
      </w:pPr>
      <w:r w:rsidRPr="0006704D">
        <w:rPr>
          <w:rFonts w:cstheme="minorHAnsi"/>
          <w:sz w:val="24"/>
          <w:szCs w:val="24"/>
        </w:rPr>
        <w:t>People born into the most deprived</w:t>
      </w:r>
      <w:r w:rsidR="00DB3589" w:rsidRPr="0006704D">
        <w:rPr>
          <w:rFonts w:cstheme="minorHAnsi"/>
          <w:sz w:val="24"/>
          <w:szCs w:val="24"/>
        </w:rPr>
        <w:t xml:space="preserve"> (poor)</w:t>
      </w:r>
      <w:r w:rsidRPr="0006704D">
        <w:rPr>
          <w:rFonts w:cstheme="minorHAnsi"/>
          <w:sz w:val="24"/>
          <w:szCs w:val="24"/>
        </w:rPr>
        <w:t xml:space="preserve"> areas of the UK are likely to live, on average, 10 years less than </w:t>
      </w:r>
      <w:r w:rsidR="00DB3589" w:rsidRPr="0006704D">
        <w:rPr>
          <w:rFonts w:cstheme="minorHAnsi"/>
          <w:sz w:val="24"/>
          <w:szCs w:val="24"/>
        </w:rPr>
        <w:t>those in affluent (well off) areas</w:t>
      </w:r>
    </w:p>
    <w:p w14:paraId="7C8F1C59" w14:textId="389AD1FB" w:rsidR="004B4B0E" w:rsidRPr="0006704D" w:rsidRDefault="004B4B0E" w:rsidP="00EE24F1">
      <w:pPr>
        <w:pStyle w:val="ListParagraph"/>
        <w:numPr>
          <w:ilvl w:val="0"/>
          <w:numId w:val="5"/>
        </w:numPr>
        <w:rPr>
          <w:rFonts w:cstheme="minorHAnsi"/>
          <w:sz w:val="24"/>
          <w:szCs w:val="24"/>
        </w:rPr>
      </w:pPr>
      <w:r w:rsidRPr="0006704D">
        <w:rPr>
          <w:rFonts w:cstheme="minorHAnsi"/>
          <w:sz w:val="24"/>
          <w:szCs w:val="24"/>
        </w:rPr>
        <w:lastRenderedPageBreak/>
        <w:t>Only 30% of those receiving Free School Meals (FSM) (low family income) achieve a pass in English and Maths at GCSE compared to 60% of those who do not receive FSM</w:t>
      </w:r>
    </w:p>
    <w:p w14:paraId="0F162DC8" w14:textId="1F9115D1" w:rsidR="00295DDF" w:rsidRPr="0006704D" w:rsidRDefault="00D871DC" w:rsidP="00295DDF">
      <w:pPr>
        <w:pStyle w:val="ListParagraph"/>
        <w:numPr>
          <w:ilvl w:val="0"/>
          <w:numId w:val="5"/>
        </w:numPr>
        <w:rPr>
          <w:rFonts w:cstheme="minorHAnsi"/>
          <w:sz w:val="24"/>
          <w:szCs w:val="24"/>
        </w:rPr>
      </w:pPr>
      <w:r w:rsidRPr="0006704D">
        <w:rPr>
          <w:rFonts w:cstheme="minorHAnsi"/>
          <w:sz w:val="24"/>
          <w:szCs w:val="24"/>
        </w:rPr>
        <w:t xml:space="preserve">Only 7% of the population go to fee-paying schools, but </w:t>
      </w:r>
      <w:r w:rsidR="00295DDF" w:rsidRPr="0006704D">
        <w:rPr>
          <w:rFonts w:cstheme="minorHAnsi"/>
          <w:sz w:val="24"/>
          <w:szCs w:val="24"/>
        </w:rPr>
        <w:t xml:space="preserve">they make up 42% of students at Oxford and Cambridge and dominate top jobs in law, journalism, politics and health </w:t>
      </w:r>
    </w:p>
    <w:p w14:paraId="1BFEC74C" w14:textId="2E63B974" w:rsidR="00730559" w:rsidRPr="0006704D" w:rsidRDefault="00730559" w:rsidP="00295DDF">
      <w:pPr>
        <w:pStyle w:val="ListParagraph"/>
        <w:numPr>
          <w:ilvl w:val="0"/>
          <w:numId w:val="5"/>
        </w:numPr>
        <w:rPr>
          <w:rFonts w:cstheme="minorHAnsi"/>
          <w:sz w:val="24"/>
          <w:szCs w:val="24"/>
        </w:rPr>
      </w:pPr>
      <w:r w:rsidRPr="0006704D">
        <w:rPr>
          <w:rFonts w:cstheme="minorHAnsi"/>
          <w:sz w:val="24"/>
          <w:szCs w:val="24"/>
        </w:rPr>
        <w:t>Last year, there was a 13% increase in food bank use</w:t>
      </w:r>
    </w:p>
    <w:p w14:paraId="42CE600C" w14:textId="7FA4AC31" w:rsidR="002F5EFF" w:rsidRPr="0006704D" w:rsidRDefault="004A15A4" w:rsidP="002F5EFF">
      <w:pPr>
        <w:rPr>
          <w:rFonts w:cstheme="minorHAnsi"/>
          <w:sz w:val="24"/>
          <w:szCs w:val="24"/>
        </w:rPr>
      </w:pPr>
      <w:r w:rsidRPr="0006704D">
        <w:rPr>
          <w:rFonts w:cstheme="minorHAnsi"/>
          <w:sz w:val="24"/>
          <w:szCs w:val="24"/>
        </w:rPr>
        <w:t xml:space="preserve">These statistics paint a bleak picture of whether or not Britain is a fair society. Before we engage in the debate of whether or not Britain is fair, we must define what we mean by this. </w:t>
      </w:r>
    </w:p>
    <w:p w14:paraId="08946DB5" w14:textId="7227B212" w:rsidR="004A15A4" w:rsidRPr="0006704D" w:rsidRDefault="004A15A4" w:rsidP="002F5EFF">
      <w:pPr>
        <w:rPr>
          <w:rFonts w:cstheme="minorHAnsi"/>
          <w:sz w:val="24"/>
          <w:szCs w:val="24"/>
        </w:rPr>
      </w:pPr>
      <w:r w:rsidRPr="0006704D">
        <w:rPr>
          <w:rFonts w:cstheme="minorHAnsi"/>
          <w:sz w:val="24"/>
          <w:szCs w:val="24"/>
        </w:rPr>
        <w:t>In Sociology, a ‘fair’ society is a society where everyone has equality of opportunity – everyone has an equal chance of achieving success</w:t>
      </w:r>
      <w:r w:rsidR="009C5705" w:rsidRPr="0006704D">
        <w:rPr>
          <w:rFonts w:cstheme="minorHAnsi"/>
          <w:sz w:val="24"/>
          <w:szCs w:val="24"/>
        </w:rPr>
        <w:t xml:space="preserve"> and their background does not determine this. Sociologists call this a ‘meritocracy’ – a society where status is based on merit (hard work and talent) rather than the position you are born into. In a meritocracy, effort should be the only </w:t>
      </w:r>
      <w:r w:rsidR="00E4317B" w:rsidRPr="0006704D">
        <w:rPr>
          <w:rFonts w:cstheme="minorHAnsi"/>
          <w:sz w:val="24"/>
          <w:szCs w:val="24"/>
        </w:rPr>
        <w:t xml:space="preserve">factor determining the position someone gains in life. </w:t>
      </w:r>
    </w:p>
    <w:p w14:paraId="77E7406A" w14:textId="68001854" w:rsidR="00E4317B" w:rsidRPr="0006704D" w:rsidRDefault="00E4317B" w:rsidP="002F5EFF">
      <w:pPr>
        <w:rPr>
          <w:rFonts w:cstheme="minorHAnsi"/>
          <w:sz w:val="24"/>
          <w:szCs w:val="24"/>
        </w:rPr>
      </w:pPr>
      <w:r w:rsidRPr="0006704D">
        <w:rPr>
          <w:rFonts w:cstheme="minorHAnsi"/>
          <w:sz w:val="24"/>
          <w:szCs w:val="24"/>
        </w:rPr>
        <w:t>Functionalists believe contemporary (modern) Britain is a meritocracy</w:t>
      </w:r>
      <w:r w:rsidR="00D349B0" w:rsidRPr="0006704D">
        <w:rPr>
          <w:rFonts w:cstheme="minorHAnsi"/>
          <w:sz w:val="24"/>
          <w:szCs w:val="24"/>
        </w:rPr>
        <w:t xml:space="preserve"> and that success is determined only by hard work.</w:t>
      </w:r>
    </w:p>
    <w:p w14:paraId="66B230AB" w14:textId="312771AF" w:rsidR="00D349B0" w:rsidRPr="0006704D" w:rsidRDefault="00D349B0" w:rsidP="002F5EFF">
      <w:pPr>
        <w:rPr>
          <w:rFonts w:cstheme="minorHAnsi"/>
          <w:b/>
          <w:sz w:val="24"/>
          <w:szCs w:val="24"/>
        </w:rPr>
      </w:pPr>
      <w:r w:rsidRPr="0006704D">
        <w:rPr>
          <w:rFonts w:cstheme="minorHAnsi"/>
          <w:b/>
          <w:sz w:val="24"/>
          <w:szCs w:val="24"/>
        </w:rPr>
        <w:t>Quick check: look at the following cartoons and reflect on the statistics above</w:t>
      </w:r>
      <w:r w:rsidR="007B4D7B" w:rsidRPr="0006704D">
        <w:rPr>
          <w:rFonts w:cstheme="minorHAnsi"/>
          <w:b/>
          <w:sz w:val="24"/>
          <w:szCs w:val="24"/>
        </w:rPr>
        <w:t>. In your opinion, does everyone have an equal chance to succeed? Why or why not?</w:t>
      </w:r>
      <w:r w:rsidR="00733FCE" w:rsidRPr="0006704D">
        <w:rPr>
          <w:rFonts w:cstheme="minorHAnsi"/>
          <w:b/>
          <w:sz w:val="24"/>
          <w:szCs w:val="24"/>
        </w:rPr>
        <w:t xml:space="preserve"> Write your response in the box provided.</w:t>
      </w:r>
    </w:p>
    <w:p w14:paraId="0EC522E1" w14:textId="3083FDAB" w:rsidR="007B4D7B" w:rsidRPr="0006704D" w:rsidRDefault="00D1471E" w:rsidP="002F5EFF">
      <w:pPr>
        <w:rPr>
          <w:rFonts w:cstheme="minorHAnsi"/>
          <w:b/>
          <w:sz w:val="24"/>
          <w:szCs w:val="24"/>
        </w:rPr>
      </w:pPr>
      <w:r w:rsidRPr="0006704D">
        <w:rPr>
          <w:rFonts w:cstheme="minorHAnsi"/>
          <w:noProof/>
          <w:lang w:eastAsia="en-GB"/>
        </w:rPr>
        <w:drawing>
          <wp:inline distT="0" distB="0" distL="0" distR="0" wp14:anchorId="32C16E69" wp14:editId="64CDCF80">
            <wp:extent cx="5024692" cy="36068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2156" cy="3612158"/>
                    </a:xfrm>
                    <a:prstGeom prst="rect">
                      <a:avLst/>
                    </a:prstGeom>
                  </pic:spPr>
                </pic:pic>
              </a:graphicData>
            </a:graphic>
          </wp:inline>
        </w:drawing>
      </w:r>
    </w:p>
    <w:p w14:paraId="52A75FF6" w14:textId="1B9C3587" w:rsidR="00C558AF" w:rsidRPr="0006704D" w:rsidRDefault="00C558AF" w:rsidP="002F5EFF">
      <w:pPr>
        <w:rPr>
          <w:rFonts w:cstheme="minorHAnsi"/>
          <w:b/>
          <w:sz w:val="24"/>
          <w:szCs w:val="24"/>
        </w:rPr>
      </w:pPr>
      <w:r w:rsidRPr="0006704D">
        <w:rPr>
          <w:rFonts w:cstheme="minorHAnsi"/>
          <w:b/>
          <w:noProof/>
          <w:sz w:val="24"/>
          <w:szCs w:val="24"/>
          <w:lang w:eastAsia="en-GB"/>
        </w:rPr>
        <w:lastRenderedPageBreak/>
        <mc:AlternateContent>
          <mc:Choice Requires="wps">
            <w:drawing>
              <wp:anchor distT="45720" distB="45720" distL="114300" distR="114300" simplePos="0" relativeHeight="251671552" behindDoc="0" locked="0" layoutInCell="1" allowOverlap="1" wp14:anchorId="5037EC34" wp14:editId="52BE4C24">
                <wp:simplePos x="0" y="0"/>
                <wp:positionH relativeFrom="margin">
                  <wp:align>right</wp:align>
                </wp:positionH>
                <wp:positionV relativeFrom="paragraph">
                  <wp:posOffset>364490</wp:posOffset>
                </wp:positionV>
                <wp:extent cx="5715000" cy="33337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33750"/>
                        </a:xfrm>
                        <a:prstGeom prst="rect">
                          <a:avLst/>
                        </a:prstGeom>
                        <a:solidFill>
                          <a:srgbClr val="FFFFFF"/>
                        </a:solidFill>
                        <a:ln w="9525">
                          <a:solidFill>
                            <a:srgbClr val="000000"/>
                          </a:solidFill>
                          <a:miter lim="800000"/>
                          <a:headEnd/>
                          <a:tailEnd/>
                        </a:ln>
                      </wps:spPr>
                      <wps:txbx>
                        <w:txbxContent>
                          <w:p w14:paraId="267F3062" w14:textId="77777777" w:rsidR="00C558AF" w:rsidRDefault="00C558AF" w:rsidP="00C558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37EC34" id="_x0000_t202" coordsize="21600,21600" o:spt="202" path="m,l,21600r21600,l21600,xe">
                <v:stroke joinstyle="miter"/>
                <v:path gradientshapeok="t" o:connecttype="rect"/>
              </v:shapetype>
              <v:shape id="Text Box 2" o:spid="_x0000_s1026" type="#_x0000_t202" style="position:absolute;margin-left:398.8pt;margin-top:28.7pt;width:450pt;height:262.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">
                <v:textbox>
                  <w:txbxContent>
                    <w:p w14:paraId="267F3062" w14:textId="77777777" w:rsidR="00C558AF" w:rsidRDefault="00C558AF" w:rsidP="00C558AF"/>
                  </w:txbxContent>
                </v:textbox>
                <w10:wrap type="square" anchorx="margin"/>
              </v:shape>
            </w:pict>
          </mc:Fallback>
        </mc:AlternateContent>
      </w:r>
    </w:p>
    <w:p w14:paraId="37DA5266" w14:textId="65A2DBCF" w:rsidR="00C558AF" w:rsidRPr="0006704D" w:rsidRDefault="00C558AF" w:rsidP="002F5EFF">
      <w:pPr>
        <w:rPr>
          <w:rFonts w:cstheme="minorHAnsi"/>
          <w:b/>
          <w:sz w:val="24"/>
          <w:szCs w:val="24"/>
        </w:rPr>
      </w:pPr>
    </w:p>
    <w:p w14:paraId="546E4CA5" w14:textId="0E98EBD6" w:rsidR="00C558AF" w:rsidRPr="0006704D" w:rsidRDefault="00C558AF" w:rsidP="002F5EFF">
      <w:pPr>
        <w:rPr>
          <w:rFonts w:cstheme="minorHAnsi"/>
          <w:b/>
          <w:sz w:val="24"/>
          <w:szCs w:val="24"/>
        </w:rPr>
      </w:pPr>
    </w:p>
    <w:p w14:paraId="3F52FA6F" w14:textId="08671D8E" w:rsidR="00D1471E" w:rsidRPr="0006704D" w:rsidRDefault="00DD2598" w:rsidP="002F5EFF">
      <w:pPr>
        <w:rPr>
          <w:rFonts w:cstheme="minorHAnsi"/>
          <w:b/>
          <w:sz w:val="24"/>
          <w:szCs w:val="24"/>
        </w:rPr>
      </w:pPr>
      <w:r w:rsidRPr="0006704D">
        <w:rPr>
          <w:rFonts w:cstheme="minorHAnsi"/>
          <w:b/>
          <w:noProof/>
          <w:sz w:val="24"/>
          <w:szCs w:val="24"/>
          <w:lang w:eastAsia="en-GB"/>
        </w:rPr>
        <w:lastRenderedPageBreak/>
        <mc:AlternateContent>
          <mc:Choice Requires="wps">
            <w:drawing>
              <wp:anchor distT="45720" distB="45720" distL="114300" distR="114300" simplePos="0" relativeHeight="251650560" behindDoc="0" locked="0" layoutInCell="1" allowOverlap="1" wp14:anchorId="519D5EC1" wp14:editId="76E57E84">
                <wp:simplePos x="0" y="0"/>
                <wp:positionH relativeFrom="margin">
                  <wp:align>right</wp:align>
                </wp:positionH>
                <wp:positionV relativeFrom="paragraph">
                  <wp:posOffset>3606800</wp:posOffset>
                </wp:positionV>
                <wp:extent cx="5715000" cy="2781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81300"/>
                        </a:xfrm>
                        <a:prstGeom prst="rect">
                          <a:avLst/>
                        </a:prstGeom>
                        <a:solidFill>
                          <a:srgbClr val="FFFFFF"/>
                        </a:solidFill>
                        <a:ln w="9525">
                          <a:solidFill>
                            <a:srgbClr val="000000"/>
                          </a:solidFill>
                          <a:miter lim="800000"/>
                          <a:headEnd/>
                          <a:tailEnd/>
                        </a:ln>
                      </wps:spPr>
                      <wps:txbx>
                        <w:txbxContent>
                          <w:p w14:paraId="37037935" w14:textId="06D7766E" w:rsidR="00DD2598" w:rsidRDefault="00DD25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9D5EC1" id="_x0000_t202" coordsize="21600,21600" o:spt="202" path="m,l,21600r21600,l21600,xe">
                <v:stroke joinstyle="miter"/>
                <v:path gradientshapeok="t" o:connecttype="rect"/>
              </v:shapetype>
              <v:shape id="Text Box 2" o:spid="_x0000_s1026" type="#_x0000_t202" style="position:absolute;margin-left:398.8pt;margin-top:284pt;width:450pt;height:219pt;z-index:251650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">
                <v:textbox>
                  <w:txbxContent>
                    <w:p w14:paraId="37037935" w14:textId="06D7766E" w:rsidR="00DD2598" w:rsidRDefault="00DD2598"/>
                  </w:txbxContent>
                </v:textbox>
                <w10:wrap type="square" anchorx="margin"/>
              </v:shape>
            </w:pict>
          </mc:Fallback>
        </mc:AlternateContent>
      </w:r>
      <w:r w:rsidRPr="0006704D">
        <w:rPr>
          <w:rFonts w:cstheme="minorHAnsi"/>
          <w:noProof/>
          <w:lang w:eastAsia="en-GB"/>
        </w:rPr>
        <w:drawing>
          <wp:inline distT="0" distB="0" distL="0" distR="0" wp14:anchorId="201BF806" wp14:editId="04F1A37B">
            <wp:extent cx="5731510" cy="33458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345815"/>
                    </a:xfrm>
                    <a:prstGeom prst="rect">
                      <a:avLst/>
                    </a:prstGeom>
                  </pic:spPr>
                </pic:pic>
              </a:graphicData>
            </a:graphic>
          </wp:inline>
        </w:drawing>
      </w:r>
    </w:p>
    <w:p w14:paraId="77141BDC" w14:textId="12E713E2" w:rsidR="00DD2598" w:rsidRPr="0006704D" w:rsidRDefault="00DD2598" w:rsidP="002F5EFF">
      <w:pPr>
        <w:rPr>
          <w:rFonts w:cstheme="minorHAnsi"/>
          <w:b/>
          <w:sz w:val="24"/>
          <w:szCs w:val="24"/>
        </w:rPr>
      </w:pPr>
    </w:p>
    <w:p w14:paraId="45F2883D" w14:textId="48512943" w:rsidR="00DD2598" w:rsidRPr="0006704D" w:rsidRDefault="004D2FD8" w:rsidP="002F5EFF">
      <w:pPr>
        <w:rPr>
          <w:rFonts w:cstheme="minorHAnsi"/>
          <w:sz w:val="24"/>
          <w:szCs w:val="24"/>
        </w:rPr>
      </w:pPr>
      <w:r w:rsidRPr="0006704D">
        <w:rPr>
          <w:rFonts w:cstheme="minorHAnsi"/>
          <w:b/>
          <w:sz w:val="24"/>
          <w:szCs w:val="24"/>
        </w:rPr>
        <w:t xml:space="preserve">Marxists </w:t>
      </w:r>
      <w:r w:rsidRPr="0006704D">
        <w:rPr>
          <w:rFonts w:cstheme="minorHAnsi"/>
          <w:sz w:val="24"/>
          <w:szCs w:val="24"/>
        </w:rPr>
        <w:t>disagree with functionalists, arguing</w:t>
      </w:r>
      <w:r w:rsidR="00074612" w:rsidRPr="0006704D">
        <w:rPr>
          <w:rFonts w:cstheme="minorHAnsi"/>
          <w:sz w:val="24"/>
          <w:szCs w:val="24"/>
        </w:rPr>
        <w:t xml:space="preserve"> society is not a meritocracy. They believe those born into the working class (poorer members of society) have less chance of succeeding in life. They believe the upper class</w:t>
      </w:r>
      <w:r w:rsidR="00104CB7" w:rsidRPr="0006704D">
        <w:rPr>
          <w:rFonts w:cstheme="minorHAnsi"/>
          <w:sz w:val="24"/>
          <w:szCs w:val="24"/>
        </w:rPr>
        <w:t xml:space="preserve"> (the rich) have a much higher chance of succeeding and</w:t>
      </w:r>
      <w:r w:rsidR="00F973D8" w:rsidRPr="0006704D">
        <w:rPr>
          <w:rFonts w:cstheme="minorHAnsi"/>
          <w:sz w:val="24"/>
          <w:szCs w:val="24"/>
        </w:rPr>
        <w:t xml:space="preserve"> dominate the top positions in society.</w:t>
      </w:r>
    </w:p>
    <w:p w14:paraId="6CA8DC48" w14:textId="0457FD33" w:rsidR="00800DAD" w:rsidRPr="0006704D" w:rsidRDefault="00800DAD" w:rsidP="002F5EFF">
      <w:pPr>
        <w:rPr>
          <w:rFonts w:cstheme="minorHAnsi"/>
          <w:sz w:val="24"/>
          <w:szCs w:val="24"/>
        </w:rPr>
      </w:pPr>
      <w:r w:rsidRPr="0006704D">
        <w:rPr>
          <w:rFonts w:cstheme="minorHAnsi"/>
          <w:b/>
          <w:sz w:val="24"/>
          <w:szCs w:val="24"/>
        </w:rPr>
        <w:t xml:space="preserve">Feminists </w:t>
      </w:r>
      <w:r w:rsidRPr="0006704D">
        <w:rPr>
          <w:rFonts w:cstheme="minorHAnsi"/>
          <w:sz w:val="24"/>
          <w:szCs w:val="24"/>
        </w:rPr>
        <w:t>also disagree, arguing women have less chance of succeeding than men. They argue society is patriarchal, meaning that men have an inbuilt advantage compared to women, and that women are disadvantaged and oppressed.</w:t>
      </w:r>
    </w:p>
    <w:p w14:paraId="27AD1A9E" w14:textId="4364627E" w:rsidR="00800DAD" w:rsidRPr="0006704D" w:rsidRDefault="00800DAD" w:rsidP="002F5EFF">
      <w:pPr>
        <w:rPr>
          <w:rFonts w:cstheme="minorHAnsi"/>
          <w:sz w:val="24"/>
          <w:szCs w:val="24"/>
        </w:rPr>
      </w:pPr>
      <w:r w:rsidRPr="0006704D">
        <w:rPr>
          <w:rFonts w:cstheme="minorHAnsi"/>
          <w:sz w:val="24"/>
          <w:szCs w:val="24"/>
        </w:rPr>
        <w:t>Other sociologists believe people from ethnic minority backgrounds are disadvantaged, due to individual and institutional (embedded) racism.</w:t>
      </w:r>
    </w:p>
    <w:p w14:paraId="7D234A38" w14:textId="716B7C89" w:rsidR="00800DAD" w:rsidRPr="0006704D" w:rsidRDefault="0056783E" w:rsidP="002F5EFF">
      <w:pPr>
        <w:rPr>
          <w:rFonts w:cstheme="minorHAnsi"/>
          <w:b/>
          <w:sz w:val="24"/>
          <w:szCs w:val="24"/>
        </w:rPr>
      </w:pPr>
      <w:bookmarkStart w:id="1" w:name="_Hlk40101608"/>
      <w:r w:rsidRPr="0006704D">
        <w:rPr>
          <w:rFonts w:cstheme="minorHAnsi"/>
          <w:b/>
          <w:sz w:val="24"/>
          <w:szCs w:val="24"/>
        </w:rPr>
        <w:t>Is the education system fair?</w:t>
      </w:r>
    </w:p>
    <w:p w14:paraId="63698478" w14:textId="77777777" w:rsidR="00365D24" w:rsidRPr="0006704D" w:rsidRDefault="00365D24" w:rsidP="00365D24">
      <w:pPr>
        <w:numPr>
          <w:ilvl w:val="0"/>
          <w:numId w:val="6"/>
        </w:numPr>
        <w:rPr>
          <w:rFonts w:cstheme="minorHAnsi"/>
          <w:sz w:val="24"/>
          <w:szCs w:val="24"/>
        </w:rPr>
      </w:pPr>
      <w:r w:rsidRPr="0006704D">
        <w:rPr>
          <w:rFonts w:cstheme="minorHAnsi"/>
          <w:sz w:val="24"/>
          <w:szCs w:val="24"/>
        </w:rPr>
        <w:t>Education policy institute found disadvantages children were 18 months behind their peers by the time they took their GCSEs</w:t>
      </w:r>
    </w:p>
    <w:p w14:paraId="10A66F7D" w14:textId="6AF5E3A6" w:rsidR="00E34433" w:rsidRPr="0006704D" w:rsidRDefault="00365D24" w:rsidP="00E34433">
      <w:pPr>
        <w:numPr>
          <w:ilvl w:val="0"/>
          <w:numId w:val="6"/>
        </w:numPr>
        <w:rPr>
          <w:rFonts w:cstheme="minorHAnsi"/>
          <w:sz w:val="24"/>
          <w:szCs w:val="24"/>
        </w:rPr>
      </w:pPr>
      <w:r w:rsidRPr="0006704D">
        <w:rPr>
          <w:rFonts w:cstheme="minorHAnsi"/>
          <w:sz w:val="24"/>
          <w:szCs w:val="24"/>
        </w:rPr>
        <w:t xml:space="preserve">More affluent (advantaged) students have heard 30 million more words than disadvantaged students by the time they are 5 </w:t>
      </w:r>
    </w:p>
    <w:p w14:paraId="3E56D4F5" w14:textId="1AF51135" w:rsidR="00E34433" w:rsidRPr="0006704D" w:rsidRDefault="00E34433" w:rsidP="002F5EFF">
      <w:pPr>
        <w:rPr>
          <w:rFonts w:cstheme="minorHAnsi"/>
          <w:sz w:val="24"/>
          <w:szCs w:val="24"/>
        </w:rPr>
      </w:pPr>
      <w:r w:rsidRPr="0006704D">
        <w:rPr>
          <w:rFonts w:cstheme="minorHAnsi"/>
          <w:noProof/>
          <w:sz w:val="24"/>
          <w:szCs w:val="24"/>
          <w:lang w:eastAsia="en-GB"/>
        </w:rPr>
        <w:drawing>
          <wp:inline distT="0" distB="0" distL="0" distR="0" wp14:anchorId="00488DD4" wp14:editId="17313FF9">
            <wp:extent cx="4883150" cy="3755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3150" cy="3755390"/>
                    </a:xfrm>
                    <a:prstGeom prst="rect">
                      <a:avLst/>
                    </a:prstGeom>
                    <a:noFill/>
                  </pic:spPr>
                </pic:pic>
              </a:graphicData>
            </a:graphic>
          </wp:inline>
        </w:drawing>
      </w:r>
    </w:p>
    <w:p w14:paraId="46A1EF40" w14:textId="2C4F1C72" w:rsidR="00E34433" w:rsidRPr="0006704D" w:rsidRDefault="00E34433" w:rsidP="002F5EFF">
      <w:pPr>
        <w:rPr>
          <w:rFonts w:cstheme="minorHAnsi"/>
          <w:sz w:val="24"/>
          <w:szCs w:val="24"/>
        </w:rPr>
      </w:pPr>
      <w:r w:rsidRPr="0006704D">
        <w:rPr>
          <w:rFonts w:cstheme="minorHAnsi"/>
          <w:sz w:val="24"/>
          <w:szCs w:val="24"/>
        </w:rPr>
        <w:t>Pupils can claim Free School Meals if their household income is less than £16,000, so it is used as a measure of social class or poverty.</w:t>
      </w:r>
    </w:p>
    <w:p w14:paraId="470706E5" w14:textId="7202FF4D" w:rsidR="00E34433" w:rsidRPr="0006704D" w:rsidRDefault="00E34433" w:rsidP="00E34433">
      <w:pPr>
        <w:pStyle w:val="ListParagraph"/>
        <w:numPr>
          <w:ilvl w:val="0"/>
          <w:numId w:val="7"/>
        </w:numPr>
        <w:rPr>
          <w:rFonts w:cstheme="minorHAnsi"/>
          <w:sz w:val="24"/>
          <w:szCs w:val="24"/>
        </w:rPr>
      </w:pPr>
      <w:r w:rsidRPr="0006704D">
        <w:rPr>
          <w:rFonts w:cstheme="minorHAnsi"/>
          <w:sz w:val="24"/>
          <w:szCs w:val="24"/>
        </w:rPr>
        <w:t>What percentage more students not on FSM achieve a grade 5 in English and Maths compared to students on FSM?</w:t>
      </w:r>
    </w:p>
    <w:p w14:paraId="78092E85" w14:textId="393DFCB7" w:rsidR="00E34433" w:rsidRPr="0006704D" w:rsidRDefault="004A5DB6" w:rsidP="00E34433">
      <w:pPr>
        <w:pStyle w:val="ListParagraph"/>
        <w:numPr>
          <w:ilvl w:val="0"/>
          <w:numId w:val="7"/>
        </w:numPr>
        <w:rPr>
          <w:rFonts w:cstheme="minorHAnsi"/>
          <w:sz w:val="24"/>
          <w:szCs w:val="24"/>
        </w:rPr>
      </w:pPr>
      <w:r w:rsidRPr="0006704D">
        <w:rPr>
          <w:rFonts w:cstheme="minorHAnsi"/>
          <w:sz w:val="24"/>
          <w:szCs w:val="24"/>
        </w:rPr>
        <w:t>What does this show about which students do better in education?</w:t>
      </w:r>
    </w:p>
    <w:p w14:paraId="1A14D552" w14:textId="5A264318" w:rsidR="004A5DB6" w:rsidRPr="0006704D" w:rsidRDefault="004A5DB6" w:rsidP="00E34433">
      <w:pPr>
        <w:pStyle w:val="ListParagraph"/>
        <w:numPr>
          <w:ilvl w:val="0"/>
          <w:numId w:val="7"/>
        </w:numPr>
        <w:rPr>
          <w:rFonts w:cstheme="minorHAnsi"/>
          <w:sz w:val="24"/>
          <w:szCs w:val="24"/>
        </w:rPr>
      </w:pPr>
      <w:r w:rsidRPr="0006704D">
        <w:rPr>
          <w:rFonts w:cstheme="minorHAnsi"/>
          <w:sz w:val="24"/>
          <w:szCs w:val="24"/>
        </w:rPr>
        <w:lastRenderedPageBreak/>
        <w:t>Can you think of any reasons for this?</w:t>
      </w:r>
    </w:p>
    <w:p w14:paraId="08E8D4E0" w14:textId="09C09384" w:rsidR="004A5DB6" w:rsidRPr="0006704D" w:rsidRDefault="00E60E50" w:rsidP="004A5DB6">
      <w:pPr>
        <w:rPr>
          <w:rFonts w:cstheme="minorHAnsi"/>
          <w:sz w:val="24"/>
          <w:szCs w:val="24"/>
        </w:rPr>
      </w:pPr>
      <w:r w:rsidRPr="0006704D">
        <w:rPr>
          <w:rFonts w:cstheme="minorHAnsi"/>
          <w:sz w:val="24"/>
          <w:szCs w:val="24"/>
        </w:rPr>
        <w:t>At school, children from different backgrounds receive very different outcomes in education. Here are some of the main reasons:</w:t>
      </w:r>
    </w:p>
    <w:p w14:paraId="2E53CC43" w14:textId="4CFEA2B8" w:rsidR="00131EDE" w:rsidRPr="0006704D" w:rsidRDefault="00E60E50" w:rsidP="00131EDE">
      <w:pPr>
        <w:pStyle w:val="ListParagraph"/>
        <w:numPr>
          <w:ilvl w:val="0"/>
          <w:numId w:val="8"/>
        </w:numPr>
        <w:rPr>
          <w:rFonts w:cstheme="minorHAnsi"/>
          <w:sz w:val="24"/>
          <w:szCs w:val="24"/>
        </w:rPr>
      </w:pPr>
      <w:r w:rsidRPr="0006704D">
        <w:rPr>
          <w:rFonts w:cstheme="minorHAnsi"/>
          <w:sz w:val="24"/>
          <w:szCs w:val="24"/>
        </w:rPr>
        <w:t xml:space="preserve">Material deprivation – students may lack the </w:t>
      </w:r>
      <w:r w:rsidR="00CA5CE4" w:rsidRPr="0006704D">
        <w:rPr>
          <w:rFonts w:cstheme="minorHAnsi"/>
          <w:sz w:val="24"/>
          <w:szCs w:val="24"/>
        </w:rPr>
        <w:t xml:space="preserve">physical resources they need to study, like </w:t>
      </w:r>
      <w:r w:rsidR="00131EDE" w:rsidRPr="0006704D">
        <w:rPr>
          <w:rFonts w:cstheme="minorHAnsi"/>
          <w:sz w:val="24"/>
          <w:szCs w:val="24"/>
        </w:rPr>
        <w:t>books and internet access. How might this impact their exam results?</w:t>
      </w:r>
    </w:p>
    <w:p w14:paraId="5FB54D20" w14:textId="2EE7E45E" w:rsidR="00131EDE" w:rsidRPr="0006704D" w:rsidRDefault="00131EDE" w:rsidP="00131EDE">
      <w:pPr>
        <w:pStyle w:val="ListParagraph"/>
        <w:numPr>
          <w:ilvl w:val="0"/>
          <w:numId w:val="8"/>
        </w:numPr>
        <w:rPr>
          <w:rFonts w:cstheme="minorHAnsi"/>
          <w:sz w:val="24"/>
          <w:szCs w:val="24"/>
        </w:rPr>
      </w:pPr>
      <w:r w:rsidRPr="0006704D">
        <w:rPr>
          <w:rFonts w:cstheme="minorHAnsi"/>
          <w:sz w:val="24"/>
          <w:szCs w:val="24"/>
        </w:rPr>
        <w:t>Labelling – students may be labelled as lower achieving by teachers. This is when teachers attach a label to students and treat them differently. They may see working class students as less motivated, less able and less hard working. How might this impact their results?</w:t>
      </w:r>
    </w:p>
    <w:p w14:paraId="1130ABB7" w14:textId="456ED518" w:rsidR="00131EDE" w:rsidRPr="0006704D" w:rsidRDefault="00131EDE" w:rsidP="00131EDE">
      <w:pPr>
        <w:pStyle w:val="ListParagraph"/>
        <w:numPr>
          <w:ilvl w:val="0"/>
          <w:numId w:val="8"/>
        </w:numPr>
        <w:rPr>
          <w:rFonts w:cstheme="minorHAnsi"/>
          <w:sz w:val="24"/>
          <w:szCs w:val="24"/>
        </w:rPr>
      </w:pPr>
      <w:r w:rsidRPr="0006704D">
        <w:rPr>
          <w:rFonts w:cstheme="minorHAnsi"/>
          <w:sz w:val="24"/>
          <w:szCs w:val="24"/>
        </w:rPr>
        <w:t>Parental attitudes – parents from working class backgrounds may be less</w:t>
      </w:r>
      <w:r w:rsidR="007C3D50" w:rsidRPr="0006704D">
        <w:rPr>
          <w:rFonts w:cstheme="minorHAnsi"/>
          <w:sz w:val="24"/>
          <w:szCs w:val="24"/>
        </w:rPr>
        <w:t xml:space="preserve"> involved and less engaged in their children’s education, possibly because they had a bad experience of school themselves.</w:t>
      </w:r>
    </w:p>
    <w:p w14:paraId="47F1E192" w14:textId="522CAE9E" w:rsidR="002742CC" w:rsidRPr="0006704D" w:rsidRDefault="002742CC" w:rsidP="002742CC">
      <w:pPr>
        <w:rPr>
          <w:rFonts w:cstheme="minorHAnsi"/>
          <w:sz w:val="24"/>
          <w:szCs w:val="24"/>
        </w:rPr>
      </w:pPr>
      <w:r w:rsidRPr="0006704D">
        <w:rPr>
          <w:rFonts w:cstheme="minorHAnsi"/>
          <w:sz w:val="24"/>
          <w:szCs w:val="24"/>
        </w:rPr>
        <w:t>Many wealthy parents can afford to send their children to independent schools too.</w:t>
      </w:r>
    </w:p>
    <w:p w14:paraId="47F9A7A2" w14:textId="38BAB48D" w:rsidR="00D93CC9" w:rsidRPr="0006704D" w:rsidRDefault="00D93CC9" w:rsidP="00D93CC9">
      <w:pPr>
        <w:rPr>
          <w:rFonts w:cstheme="minorHAnsi"/>
          <w:sz w:val="24"/>
          <w:szCs w:val="24"/>
        </w:rPr>
      </w:pPr>
      <w:r w:rsidRPr="0006704D">
        <w:rPr>
          <w:rFonts w:cstheme="minorHAnsi"/>
          <w:sz w:val="24"/>
          <w:szCs w:val="24"/>
        </w:rPr>
        <w:t xml:space="preserve">Some sociologists also argue ethnic minorities have a worse experience of education, because they experience racism and institutional racism. Some also argue these inequalities are due to </w:t>
      </w:r>
      <w:r w:rsidR="000771E8" w:rsidRPr="0006704D">
        <w:rPr>
          <w:rFonts w:cstheme="minorHAnsi"/>
          <w:sz w:val="24"/>
          <w:szCs w:val="24"/>
        </w:rPr>
        <w:t>differences in the family structures of different ethnicities.</w:t>
      </w:r>
    </w:p>
    <w:bookmarkEnd w:id="1"/>
    <w:p w14:paraId="5F8AEEFE" w14:textId="3C2178E8" w:rsidR="007C3D50" w:rsidRPr="0006704D" w:rsidRDefault="007C3D50" w:rsidP="007C3D50">
      <w:pPr>
        <w:rPr>
          <w:rFonts w:cstheme="minorHAnsi"/>
          <w:b/>
          <w:sz w:val="24"/>
          <w:szCs w:val="24"/>
        </w:rPr>
      </w:pPr>
      <w:r w:rsidRPr="0006704D">
        <w:rPr>
          <w:rFonts w:cstheme="minorHAnsi"/>
          <w:b/>
          <w:sz w:val="24"/>
          <w:szCs w:val="24"/>
        </w:rPr>
        <w:t>Research task: read the articles and watch the documentaries</w:t>
      </w:r>
      <w:r w:rsidR="00D93CC9" w:rsidRPr="0006704D">
        <w:rPr>
          <w:rFonts w:cstheme="minorHAnsi"/>
          <w:b/>
          <w:sz w:val="24"/>
          <w:szCs w:val="24"/>
        </w:rPr>
        <w:t xml:space="preserve"> and listen to the podcast</w:t>
      </w:r>
      <w:r w:rsidRPr="0006704D">
        <w:rPr>
          <w:rFonts w:cstheme="minorHAnsi"/>
          <w:b/>
          <w:sz w:val="24"/>
          <w:szCs w:val="24"/>
        </w:rPr>
        <w:t xml:space="preserve"> </w:t>
      </w:r>
      <w:r w:rsidR="00D93CC9" w:rsidRPr="0006704D">
        <w:rPr>
          <w:rFonts w:cstheme="minorHAnsi"/>
          <w:b/>
          <w:sz w:val="24"/>
          <w:szCs w:val="24"/>
        </w:rPr>
        <w:t xml:space="preserve">to get a better understanding of the inequalities in education. </w:t>
      </w:r>
      <w:r w:rsidR="000771E8" w:rsidRPr="0006704D">
        <w:rPr>
          <w:rFonts w:cstheme="minorHAnsi"/>
          <w:b/>
          <w:sz w:val="24"/>
          <w:szCs w:val="24"/>
        </w:rPr>
        <w:t xml:space="preserve">Use the information to write 500 words explaining why education in contemporary Britain may not be fair, including which groups may be more disadvantaged. </w:t>
      </w:r>
    </w:p>
    <w:tbl>
      <w:tblPr>
        <w:tblStyle w:val="TableGrid"/>
        <w:tblW w:w="9280" w:type="dxa"/>
        <w:tblLook w:val="04A0" w:firstRow="1" w:lastRow="0" w:firstColumn="1" w:lastColumn="0" w:noHBand="0" w:noVBand="1"/>
      </w:tblPr>
      <w:tblGrid>
        <w:gridCol w:w="7171"/>
        <w:gridCol w:w="2109"/>
      </w:tblGrid>
      <w:tr w:rsidR="006B17A1" w:rsidRPr="0006704D" w14:paraId="251BD0B5" w14:textId="77777777" w:rsidTr="00261EB7">
        <w:trPr>
          <w:trHeight w:val="663"/>
        </w:trPr>
        <w:tc>
          <w:tcPr>
            <w:tcW w:w="3681" w:type="dxa"/>
          </w:tcPr>
          <w:p w14:paraId="50305EBA" w14:textId="5FE9DCDF" w:rsidR="006B17A1" w:rsidRPr="0006704D" w:rsidRDefault="006B17A1" w:rsidP="006B17A1">
            <w:pPr>
              <w:rPr>
                <w:rFonts w:cstheme="minorHAnsi"/>
                <w:b/>
                <w:sz w:val="24"/>
                <w:szCs w:val="24"/>
              </w:rPr>
            </w:pPr>
            <w:r w:rsidRPr="0006704D">
              <w:rPr>
                <w:rFonts w:cstheme="minorHAnsi"/>
                <w:b/>
                <w:sz w:val="24"/>
                <w:szCs w:val="24"/>
              </w:rPr>
              <w:t>Source</w:t>
            </w:r>
          </w:p>
        </w:tc>
        <w:tc>
          <w:tcPr>
            <w:tcW w:w="5599" w:type="dxa"/>
          </w:tcPr>
          <w:p w14:paraId="51A0E91D" w14:textId="018A7C8D" w:rsidR="006B17A1" w:rsidRPr="0006704D" w:rsidRDefault="006B17A1" w:rsidP="006B17A1">
            <w:pPr>
              <w:rPr>
                <w:rFonts w:cstheme="minorHAnsi"/>
                <w:b/>
                <w:sz w:val="24"/>
                <w:szCs w:val="24"/>
              </w:rPr>
            </w:pPr>
            <w:r w:rsidRPr="0006704D">
              <w:rPr>
                <w:rFonts w:cstheme="minorHAnsi"/>
                <w:b/>
                <w:sz w:val="24"/>
                <w:szCs w:val="24"/>
              </w:rPr>
              <w:t>Key points</w:t>
            </w:r>
          </w:p>
        </w:tc>
      </w:tr>
      <w:tr w:rsidR="006B17A1" w:rsidRPr="0006704D" w14:paraId="6DCBE43B" w14:textId="77777777" w:rsidTr="00261EB7">
        <w:trPr>
          <w:trHeight w:val="4695"/>
        </w:trPr>
        <w:tc>
          <w:tcPr>
            <w:tcW w:w="3681" w:type="dxa"/>
          </w:tcPr>
          <w:p w14:paraId="7750AFDC" w14:textId="77777777" w:rsidR="006B17A1" w:rsidRPr="0006704D" w:rsidRDefault="00FF405A" w:rsidP="006B17A1">
            <w:pPr>
              <w:rPr>
                <w:rFonts w:cstheme="minorHAnsi"/>
                <w:sz w:val="24"/>
                <w:szCs w:val="24"/>
              </w:rPr>
            </w:pPr>
            <w:r w:rsidRPr="0006704D">
              <w:rPr>
                <w:rFonts w:cstheme="minorHAnsi"/>
                <w:sz w:val="24"/>
                <w:szCs w:val="24"/>
              </w:rPr>
              <w:t xml:space="preserve">Podcast: Professor Cecil Wright </w:t>
            </w:r>
            <w:hyperlink r:id="rId15" w:history="1">
              <w:r w:rsidRPr="0006704D">
                <w:rPr>
                  <w:rStyle w:val="Hyperlink"/>
                  <w:rFonts w:cstheme="minorHAnsi"/>
                  <w:sz w:val="24"/>
                  <w:szCs w:val="24"/>
                </w:rPr>
                <w:t>discussing the ethnic inequalities in education</w:t>
              </w:r>
            </w:hyperlink>
            <w:r w:rsidRPr="0006704D">
              <w:rPr>
                <w:rFonts w:cstheme="minorHAnsi"/>
                <w:sz w:val="24"/>
                <w:szCs w:val="24"/>
              </w:rPr>
              <w:t>, including her experiences at school</w:t>
            </w:r>
          </w:p>
          <w:p w14:paraId="643A29B6" w14:textId="77777777" w:rsidR="00261EB7" w:rsidRPr="0006704D" w:rsidRDefault="00261EB7" w:rsidP="006B17A1">
            <w:pPr>
              <w:rPr>
                <w:rFonts w:cstheme="minorHAnsi"/>
                <w:sz w:val="24"/>
                <w:szCs w:val="24"/>
              </w:rPr>
            </w:pPr>
          </w:p>
          <w:p w14:paraId="29339B50" w14:textId="77777777" w:rsidR="00261EB7" w:rsidRPr="0006704D" w:rsidRDefault="00261EB7" w:rsidP="006B17A1">
            <w:pPr>
              <w:rPr>
                <w:rFonts w:cstheme="minorHAnsi"/>
                <w:sz w:val="24"/>
                <w:szCs w:val="24"/>
              </w:rPr>
            </w:pPr>
          </w:p>
          <w:p w14:paraId="37227B0F" w14:textId="36BF90B3" w:rsidR="00261EB7" w:rsidRPr="0006704D" w:rsidRDefault="00261EB7" w:rsidP="006B17A1">
            <w:pPr>
              <w:rPr>
                <w:rFonts w:cstheme="minorHAnsi"/>
                <w:sz w:val="24"/>
                <w:szCs w:val="24"/>
              </w:rPr>
            </w:pPr>
            <w:r w:rsidRPr="0006704D">
              <w:rPr>
                <w:rFonts w:cstheme="minorHAnsi"/>
                <w:sz w:val="24"/>
                <w:szCs w:val="24"/>
              </w:rPr>
              <w:t>https://www.spreaker.com/user/thesociologyshow/prof-cecile-wright</w:t>
            </w:r>
          </w:p>
        </w:tc>
        <w:tc>
          <w:tcPr>
            <w:tcW w:w="5599" w:type="dxa"/>
          </w:tcPr>
          <w:p w14:paraId="43EAE3A5" w14:textId="77777777" w:rsidR="006B17A1" w:rsidRPr="0006704D" w:rsidRDefault="006B17A1" w:rsidP="006B17A1">
            <w:pPr>
              <w:rPr>
                <w:rFonts w:cstheme="minorHAnsi"/>
                <w:b/>
                <w:sz w:val="24"/>
                <w:szCs w:val="24"/>
              </w:rPr>
            </w:pPr>
          </w:p>
          <w:p w14:paraId="255BAFB1" w14:textId="77777777" w:rsidR="00524FDF" w:rsidRPr="0006704D" w:rsidRDefault="00524FDF" w:rsidP="006B17A1">
            <w:pPr>
              <w:rPr>
                <w:rFonts w:cstheme="minorHAnsi"/>
                <w:b/>
                <w:sz w:val="24"/>
                <w:szCs w:val="24"/>
              </w:rPr>
            </w:pPr>
          </w:p>
          <w:p w14:paraId="658D8C3C" w14:textId="77777777" w:rsidR="00524FDF" w:rsidRPr="0006704D" w:rsidRDefault="00524FDF" w:rsidP="006B17A1">
            <w:pPr>
              <w:rPr>
                <w:rFonts w:cstheme="minorHAnsi"/>
                <w:b/>
                <w:sz w:val="24"/>
                <w:szCs w:val="24"/>
              </w:rPr>
            </w:pPr>
          </w:p>
          <w:p w14:paraId="609A0497" w14:textId="77777777" w:rsidR="00524FDF" w:rsidRPr="0006704D" w:rsidRDefault="00524FDF" w:rsidP="006B17A1">
            <w:pPr>
              <w:rPr>
                <w:rFonts w:cstheme="minorHAnsi"/>
                <w:b/>
                <w:sz w:val="24"/>
                <w:szCs w:val="24"/>
              </w:rPr>
            </w:pPr>
          </w:p>
          <w:p w14:paraId="4A494ED0" w14:textId="77777777" w:rsidR="00524FDF" w:rsidRPr="0006704D" w:rsidRDefault="00524FDF" w:rsidP="006B17A1">
            <w:pPr>
              <w:rPr>
                <w:rFonts w:cstheme="minorHAnsi"/>
                <w:b/>
                <w:sz w:val="24"/>
                <w:szCs w:val="24"/>
              </w:rPr>
            </w:pPr>
          </w:p>
          <w:p w14:paraId="29BC9068" w14:textId="77777777" w:rsidR="00524FDF" w:rsidRPr="0006704D" w:rsidRDefault="00524FDF" w:rsidP="006B17A1">
            <w:pPr>
              <w:rPr>
                <w:rFonts w:cstheme="minorHAnsi"/>
                <w:b/>
                <w:sz w:val="24"/>
                <w:szCs w:val="24"/>
              </w:rPr>
            </w:pPr>
          </w:p>
          <w:p w14:paraId="166D1E2A" w14:textId="77777777" w:rsidR="00524FDF" w:rsidRPr="0006704D" w:rsidRDefault="00524FDF" w:rsidP="006B17A1">
            <w:pPr>
              <w:rPr>
                <w:rFonts w:cstheme="minorHAnsi"/>
                <w:b/>
                <w:sz w:val="24"/>
                <w:szCs w:val="24"/>
              </w:rPr>
            </w:pPr>
          </w:p>
          <w:p w14:paraId="4FC98FA4" w14:textId="77777777" w:rsidR="00524FDF" w:rsidRPr="0006704D" w:rsidRDefault="00524FDF" w:rsidP="006B17A1">
            <w:pPr>
              <w:rPr>
                <w:rFonts w:cstheme="minorHAnsi"/>
                <w:b/>
                <w:sz w:val="24"/>
                <w:szCs w:val="24"/>
              </w:rPr>
            </w:pPr>
          </w:p>
          <w:p w14:paraId="2B0836EC" w14:textId="77777777" w:rsidR="00524FDF" w:rsidRPr="0006704D" w:rsidRDefault="00524FDF" w:rsidP="006B17A1">
            <w:pPr>
              <w:rPr>
                <w:rFonts w:cstheme="minorHAnsi"/>
                <w:b/>
                <w:sz w:val="24"/>
                <w:szCs w:val="24"/>
              </w:rPr>
            </w:pPr>
          </w:p>
          <w:p w14:paraId="4704925F" w14:textId="77777777" w:rsidR="00524FDF" w:rsidRPr="0006704D" w:rsidRDefault="00524FDF" w:rsidP="006B17A1">
            <w:pPr>
              <w:rPr>
                <w:rFonts w:cstheme="minorHAnsi"/>
                <w:b/>
                <w:sz w:val="24"/>
                <w:szCs w:val="24"/>
              </w:rPr>
            </w:pPr>
          </w:p>
          <w:p w14:paraId="0898F9C0" w14:textId="77777777" w:rsidR="00524FDF" w:rsidRPr="0006704D" w:rsidRDefault="00524FDF" w:rsidP="006B17A1">
            <w:pPr>
              <w:rPr>
                <w:rFonts w:cstheme="minorHAnsi"/>
                <w:b/>
                <w:sz w:val="24"/>
                <w:szCs w:val="24"/>
              </w:rPr>
            </w:pPr>
          </w:p>
          <w:p w14:paraId="1A969B84" w14:textId="77777777" w:rsidR="00524FDF" w:rsidRPr="0006704D" w:rsidRDefault="00524FDF" w:rsidP="006B17A1">
            <w:pPr>
              <w:rPr>
                <w:rFonts w:cstheme="minorHAnsi"/>
                <w:b/>
                <w:sz w:val="24"/>
                <w:szCs w:val="24"/>
              </w:rPr>
            </w:pPr>
          </w:p>
          <w:p w14:paraId="01F10090" w14:textId="77777777" w:rsidR="00524FDF" w:rsidRPr="0006704D" w:rsidRDefault="00524FDF" w:rsidP="006B17A1">
            <w:pPr>
              <w:rPr>
                <w:rFonts w:cstheme="minorHAnsi"/>
                <w:b/>
                <w:sz w:val="24"/>
                <w:szCs w:val="24"/>
              </w:rPr>
            </w:pPr>
          </w:p>
          <w:p w14:paraId="7FBB298E" w14:textId="77777777" w:rsidR="00524FDF" w:rsidRPr="0006704D" w:rsidRDefault="00524FDF" w:rsidP="006B17A1">
            <w:pPr>
              <w:rPr>
                <w:rFonts w:cstheme="minorHAnsi"/>
                <w:b/>
                <w:sz w:val="24"/>
                <w:szCs w:val="24"/>
              </w:rPr>
            </w:pPr>
          </w:p>
          <w:p w14:paraId="1A55BF3C" w14:textId="77777777" w:rsidR="00524FDF" w:rsidRPr="0006704D" w:rsidRDefault="00524FDF" w:rsidP="006B17A1">
            <w:pPr>
              <w:rPr>
                <w:rFonts w:cstheme="minorHAnsi"/>
                <w:b/>
                <w:sz w:val="24"/>
                <w:szCs w:val="24"/>
              </w:rPr>
            </w:pPr>
          </w:p>
          <w:p w14:paraId="288B9C79" w14:textId="77777777" w:rsidR="00524FDF" w:rsidRPr="0006704D" w:rsidRDefault="00524FDF" w:rsidP="006B17A1">
            <w:pPr>
              <w:rPr>
                <w:rFonts w:cstheme="minorHAnsi"/>
                <w:b/>
                <w:sz w:val="24"/>
                <w:szCs w:val="24"/>
              </w:rPr>
            </w:pPr>
          </w:p>
          <w:p w14:paraId="55CF2473" w14:textId="77777777" w:rsidR="00524FDF" w:rsidRPr="0006704D" w:rsidRDefault="00524FDF" w:rsidP="006B17A1">
            <w:pPr>
              <w:rPr>
                <w:rFonts w:cstheme="minorHAnsi"/>
                <w:b/>
                <w:sz w:val="24"/>
                <w:szCs w:val="24"/>
              </w:rPr>
            </w:pPr>
          </w:p>
          <w:p w14:paraId="18ABDE70" w14:textId="77777777" w:rsidR="00524FDF" w:rsidRPr="0006704D" w:rsidRDefault="00524FDF" w:rsidP="006B17A1">
            <w:pPr>
              <w:rPr>
                <w:rFonts w:cstheme="minorHAnsi"/>
                <w:b/>
                <w:sz w:val="24"/>
                <w:szCs w:val="24"/>
              </w:rPr>
            </w:pPr>
          </w:p>
          <w:p w14:paraId="3D38A6B1" w14:textId="77777777" w:rsidR="00524FDF" w:rsidRPr="0006704D" w:rsidRDefault="00524FDF" w:rsidP="006B17A1">
            <w:pPr>
              <w:rPr>
                <w:rFonts w:cstheme="minorHAnsi"/>
                <w:b/>
                <w:sz w:val="24"/>
                <w:szCs w:val="24"/>
              </w:rPr>
            </w:pPr>
          </w:p>
          <w:p w14:paraId="0E32920E" w14:textId="77777777" w:rsidR="00524FDF" w:rsidRPr="0006704D" w:rsidRDefault="00524FDF" w:rsidP="006B17A1">
            <w:pPr>
              <w:rPr>
                <w:rFonts w:cstheme="minorHAnsi"/>
                <w:b/>
                <w:sz w:val="24"/>
                <w:szCs w:val="24"/>
              </w:rPr>
            </w:pPr>
          </w:p>
          <w:p w14:paraId="2E938E6E" w14:textId="415FAB11" w:rsidR="00524FDF" w:rsidRPr="0006704D" w:rsidRDefault="00524FDF" w:rsidP="006B17A1">
            <w:pPr>
              <w:rPr>
                <w:rFonts w:cstheme="minorHAnsi"/>
                <w:b/>
                <w:sz w:val="24"/>
                <w:szCs w:val="24"/>
              </w:rPr>
            </w:pPr>
          </w:p>
        </w:tc>
      </w:tr>
      <w:tr w:rsidR="006B17A1" w:rsidRPr="0006704D" w14:paraId="38A0BDAF" w14:textId="77777777" w:rsidTr="00261EB7">
        <w:trPr>
          <w:trHeight w:val="663"/>
        </w:trPr>
        <w:tc>
          <w:tcPr>
            <w:tcW w:w="3681" w:type="dxa"/>
          </w:tcPr>
          <w:p w14:paraId="2AE98D3E" w14:textId="758468EF" w:rsidR="006B17A1" w:rsidRPr="0006704D" w:rsidRDefault="002B3EAD" w:rsidP="006B17A1">
            <w:pPr>
              <w:rPr>
                <w:rFonts w:cstheme="minorHAnsi"/>
                <w:sz w:val="24"/>
                <w:szCs w:val="24"/>
              </w:rPr>
            </w:pPr>
            <w:r w:rsidRPr="0006704D">
              <w:rPr>
                <w:rFonts w:cstheme="minorHAnsi"/>
                <w:sz w:val="24"/>
                <w:szCs w:val="24"/>
              </w:rPr>
              <w:lastRenderedPageBreak/>
              <w:t xml:space="preserve">Article: Diane Reay </w:t>
            </w:r>
            <w:hyperlink r:id="rId16" w:history="1">
              <w:r w:rsidRPr="0006704D">
                <w:rPr>
                  <w:rStyle w:val="Hyperlink"/>
                  <w:rFonts w:cstheme="minorHAnsi"/>
                  <w:sz w:val="24"/>
                  <w:szCs w:val="24"/>
                </w:rPr>
                <w:t>explaining the unequal treatment</w:t>
              </w:r>
            </w:hyperlink>
            <w:r w:rsidRPr="0006704D">
              <w:rPr>
                <w:rFonts w:cstheme="minorHAnsi"/>
                <w:sz w:val="24"/>
                <w:szCs w:val="24"/>
              </w:rPr>
              <w:t xml:space="preserve"> of working class children in education </w:t>
            </w:r>
          </w:p>
          <w:p w14:paraId="0B9F4688" w14:textId="77777777" w:rsidR="002B3EAD" w:rsidRPr="0006704D" w:rsidRDefault="002B3EAD" w:rsidP="006B17A1">
            <w:pPr>
              <w:rPr>
                <w:rFonts w:cstheme="minorHAnsi"/>
                <w:sz w:val="24"/>
                <w:szCs w:val="24"/>
              </w:rPr>
            </w:pPr>
          </w:p>
          <w:p w14:paraId="4EC1B6F7" w14:textId="77777777" w:rsidR="002B3EAD" w:rsidRPr="0006704D" w:rsidRDefault="002B3EAD" w:rsidP="006B17A1">
            <w:pPr>
              <w:rPr>
                <w:rFonts w:cstheme="minorHAnsi"/>
                <w:sz w:val="24"/>
                <w:szCs w:val="24"/>
              </w:rPr>
            </w:pPr>
          </w:p>
          <w:p w14:paraId="06336556" w14:textId="77777777" w:rsidR="002B3EAD" w:rsidRPr="0006704D" w:rsidRDefault="002B3EAD" w:rsidP="006B17A1">
            <w:pPr>
              <w:rPr>
                <w:rFonts w:cstheme="minorHAnsi"/>
                <w:sz w:val="24"/>
                <w:szCs w:val="24"/>
              </w:rPr>
            </w:pPr>
          </w:p>
          <w:p w14:paraId="6AA32F83" w14:textId="1E23B697" w:rsidR="002B3EAD" w:rsidRPr="0006704D" w:rsidRDefault="00261EB7" w:rsidP="006B17A1">
            <w:pPr>
              <w:rPr>
                <w:rFonts w:cstheme="minorHAnsi"/>
                <w:sz w:val="24"/>
                <w:szCs w:val="24"/>
              </w:rPr>
            </w:pPr>
            <w:r w:rsidRPr="0006704D">
              <w:rPr>
                <w:rFonts w:cstheme="minorHAnsi"/>
                <w:sz w:val="24"/>
                <w:szCs w:val="24"/>
              </w:rPr>
              <w:t>https://www.theguardian.com/education/2017/nov/21/english-class-system-shaped-in-schools</w:t>
            </w:r>
          </w:p>
          <w:p w14:paraId="12B321F0" w14:textId="77777777" w:rsidR="002B3EAD" w:rsidRPr="0006704D" w:rsidRDefault="002B3EAD" w:rsidP="006B17A1">
            <w:pPr>
              <w:rPr>
                <w:rFonts w:cstheme="minorHAnsi"/>
                <w:sz w:val="24"/>
                <w:szCs w:val="24"/>
              </w:rPr>
            </w:pPr>
          </w:p>
          <w:p w14:paraId="44791AC1" w14:textId="77777777" w:rsidR="002B3EAD" w:rsidRPr="0006704D" w:rsidRDefault="002B3EAD" w:rsidP="006B17A1">
            <w:pPr>
              <w:rPr>
                <w:rFonts w:cstheme="minorHAnsi"/>
                <w:sz w:val="24"/>
                <w:szCs w:val="24"/>
              </w:rPr>
            </w:pPr>
          </w:p>
          <w:p w14:paraId="3DE35D50" w14:textId="77777777" w:rsidR="002B3EAD" w:rsidRPr="0006704D" w:rsidRDefault="002B3EAD" w:rsidP="006B17A1">
            <w:pPr>
              <w:rPr>
                <w:rFonts w:cstheme="minorHAnsi"/>
                <w:sz w:val="24"/>
                <w:szCs w:val="24"/>
              </w:rPr>
            </w:pPr>
          </w:p>
          <w:p w14:paraId="791AB31B" w14:textId="77777777" w:rsidR="002B3EAD" w:rsidRPr="0006704D" w:rsidRDefault="002B3EAD" w:rsidP="006B17A1">
            <w:pPr>
              <w:rPr>
                <w:rFonts w:cstheme="minorHAnsi"/>
                <w:sz w:val="24"/>
                <w:szCs w:val="24"/>
              </w:rPr>
            </w:pPr>
          </w:p>
          <w:p w14:paraId="4DCB9260" w14:textId="77777777" w:rsidR="002B3EAD" w:rsidRPr="0006704D" w:rsidRDefault="002B3EAD" w:rsidP="006B17A1">
            <w:pPr>
              <w:rPr>
                <w:rFonts w:cstheme="minorHAnsi"/>
                <w:sz w:val="24"/>
                <w:szCs w:val="24"/>
              </w:rPr>
            </w:pPr>
          </w:p>
          <w:p w14:paraId="4DA00020" w14:textId="77777777" w:rsidR="002B3EAD" w:rsidRPr="0006704D" w:rsidRDefault="002B3EAD" w:rsidP="006B17A1">
            <w:pPr>
              <w:rPr>
                <w:rFonts w:cstheme="minorHAnsi"/>
                <w:sz w:val="24"/>
                <w:szCs w:val="24"/>
              </w:rPr>
            </w:pPr>
          </w:p>
          <w:p w14:paraId="41FF9635" w14:textId="15BB4DAF" w:rsidR="002B3EAD" w:rsidRPr="0006704D" w:rsidRDefault="002B3EAD" w:rsidP="006B17A1">
            <w:pPr>
              <w:rPr>
                <w:rFonts w:cstheme="minorHAnsi"/>
                <w:sz w:val="24"/>
                <w:szCs w:val="24"/>
              </w:rPr>
            </w:pPr>
          </w:p>
        </w:tc>
        <w:tc>
          <w:tcPr>
            <w:tcW w:w="5599" w:type="dxa"/>
          </w:tcPr>
          <w:p w14:paraId="4D769604" w14:textId="77777777" w:rsidR="006B17A1" w:rsidRPr="0006704D" w:rsidRDefault="006B17A1" w:rsidP="006B17A1">
            <w:pPr>
              <w:rPr>
                <w:rFonts w:cstheme="minorHAnsi"/>
                <w:b/>
                <w:sz w:val="24"/>
                <w:szCs w:val="24"/>
              </w:rPr>
            </w:pPr>
          </w:p>
          <w:p w14:paraId="3925820E" w14:textId="77777777" w:rsidR="00524FDF" w:rsidRPr="0006704D" w:rsidRDefault="00524FDF" w:rsidP="006B17A1">
            <w:pPr>
              <w:rPr>
                <w:rFonts w:cstheme="minorHAnsi"/>
                <w:b/>
                <w:sz w:val="24"/>
                <w:szCs w:val="24"/>
              </w:rPr>
            </w:pPr>
          </w:p>
          <w:p w14:paraId="321D329F" w14:textId="77777777" w:rsidR="00524FDF" w:rsidRPr="0006704D" w:rsidRDefault="00524FDF" w:rsidP="006B17A1">
            <w:pPr>
              <w:rPr>
                <w:rFonts w:cstheme="minorHAnsi"/>
                <w:b/>
                <w:sz w:val="24"/>
                <w:szCs w:val="24"/>
              </w:rPr>
            </w:pPr>
          </w:p>
          <w:p w14:paraId="19CDB0BB" w14:textId="77777777" w:rsidR="00524FDF" w:rsidRPr="0006704D" w:rsidRDefault="00524FDF" w:rsidP="006B17A1">
            <w:pPr>
              <w:rPr>
                <w:rFonts w:cstheme="minorHAnsi"/>
                <w:b/>
                <w:sz w:val="24"/>
                <w:szCs w:val="24"/>
              </w:rPr>
            </w:pPr>
          </w:p>
          <w:p w14:paraId="7182362D" w14:textId="77777777" w:rsidR="00524FDF" w:rsidRPr="0006704D" w:rsidRDefault="00524FDF" w:rsidP="006B17A1">
            <w:pPr>
              <w:rPr>
                <w:rFonts w:cstheme="minorHAnsi"/>
                <w:b/>
                <w:sz w:val="24"/>
                <w:szCs w:val="24"/>
              </w:rPr>
            </w:pPr>
          </w:p>
          <w:p w14:paraId="695A8461" w14:textId="77777777" w:rsidR="00524FDF" w:rsidRPr="0006704D" w:rsidRDefault="00524FDF" w:rsidP="006B17A1">
            <w:pPr>
              <w:rPr>
                <w:rFonts w:cstheme="minorHAnsi"/>
                <w:b/>
                <w:sz w:val="24"/>
                <w:szCs w:val="24"/>
              </w:rPr>
            </w:pPr>
          </w:p>
          <w:p w14:paraId="10BB1815" w14:textId="77777777" w:rsidR="00524FDF" w:rsidRPr="0006704D" w:rsidRDefault="00524FDF" w:rsidP="006B17A1">
            <w:pPr>
              <w:rPr>
                <w:rFonts w:cstheme="minorHAnsi"/>
                <w:b/>
                <w:sz w:val="24"/>
                <w:szCs w:val="24"/>
              </w:rPr>
            </w:pPr>
          </w:p>
          <w:p w14:paraId="7525304C" w14:textId="77777777" w:rsidR="00524FDF" w:rsidRPr="0006704D" w:rsidRDefault="00524FDF" w:rsidP="006B17A1">
            <w:pPr>
              <w:rPr>
                <w:rFonts w:cstheme="minorHAnsi"/>
                <w:b/>
                <w:sz w:val="24"/>
                <w:szCs w:val="24"/>
              </w:rPr>
            </w:pPr>
          </w:p>
          <w:p w14:paraId="4F59EFF3" w14:textId="77777777" w:rsidR="00524FDF" w:rsidRPr="0006704D" w:rsidRDefault="00524FDF" w:rsidP="006B17A1">
            <w:pPr>
              <w:rPr>
                <w:rFonts w:cstheme="minorHAnsi"/>
                <w:b/>
                <w:sz w:val="24"/>
                <w:szCs w:val="24"/>
              </w:rPr>
            </w:pPr>
          </w:p>
          <w:p w14:paraId="4F30164E" w14:textId="77777777" w:rsidR="00524FDF" w:rsidRPr="0006704D" w:rsidRDefault="00524FDF" w:rsidP="006B17A1">
            <w:pPr>
              <w:rPr>
                <w:rFonts w:cstheme="minorHAnsi"/>
                <w:b/>
                <w:sz w:val="24"/>
                <w:szCs w:val="24"/>
              </w:rPr>
            </w:pPr>
          </w:p>
          <w:p w14:paraId="2DEC1E5C" w14:textId="77777777" w:rsidR="00524FDF" w:rsidRPr="0006704D" w:rsidRDefault="00524FDF" w:rsidP="006B17A1">
            <w:pPr>
              <w:rPr>
                <w:rFonts w:cstheme="minorHAnsi"/>
                <w:b/>
                <w:sz w:val="24"/>
                <w:szCs w:val="24"/>
              </w:rPr>
            </w:pPr>
          </w:p>
          <w:p w14:paraId="3D880759" w14:textId="2B006FBA" w:rsidR="003F3CBA" w:rsidRPr="0006704D" w:rsidRDefault="003F3CBA" w:rsidP="006B17A1">
            <w:pPr>
              <w:rPr>
                <w:rFonts w:cstheme="minorHAnsi"/>
                <w:b/>
                <w:sz w:val="24"/>
                <w:szCs w:val="24"/>
              </w:rPr>
            </w:pPr>
          </w:p>
          <w:p w14:paraId="4ACAF5DC" w14:textId="6746C7BF" w:rsidR="003F3CBA" w:rsidRPr="0006704D" w:rsidRDefault="003F3CBA" w:rsidP="006B17A1">
            <w:pPr>
              <w:rPr>
                <w:rFonts w:cstheme="minorHAnsi"/>
                <w:b/>
                <w:sz w:val="24"/>
                <w:szCs w:val="24"/>
              </w:rPr>
            </w:pPr>
          </w:p>
          <w:p w14:paraId="2169C786" w14:textId="7218310D" w:rsidR="003F3CBA" w:rsidRPr="0006704D" w:rsidRDefault="003F3CBA" w:rsidP="006B17A1">
            <w:pPr>
              <w:rPr>
                <w:rFonts w:cstheme="minorHAnsi"/>
                <w:b/>
                <w:sz w:val="24"/>
                <w:szCs w:val="24"/>
              </w:rPr>
            </w:pPr>
          </w:p>
          <w:p w14:paraId="251EA39B" w14:textId="237729BB" w:rsidR="003F3CBA" w:rsidRPr="0006704D" w:rsidRDefault="003F3CBA" w:rsidP="006B17A1">
            <w:pPr>
              <w:rPr>
                <w:rFonts w:cstheme="minorHAnsi"/>
                <w:b/>
                <w:sz w:val="24"/>
                <w:szCs w:val="24"/>
              </w:rPr>
            </w:pPr>
          </w:p>
          <w:p w14:paraId="2D88BC28" w14:textId="71A72079" w:rsidR="003F3CBA" w:rsidRPr="0006704D" w:rsidRDefault="003F3CBA" w:rsidP="006B17A1">
            <w:pPr>
              <w:rPr>
                <w:rFonts w:cstheme="minorHAnsi"/>
                <w:b/>
                <w:sz w:val="24"/>
                <w:szCs w:val="24"/>
              </w:rPr>
            </w:pPr>
          </w:p>
          <w:p w14:paraId="3395A8E9" w14:textId="0F7DBC4D" w:rsidR="003F3CBA" w:rsidRPr="0006704D" w:rsidRDefault="003F3CBA" w:rsidP="006B17A1">
            <w:pPr>
              <w:rPr>
                <w:rFonts w:cstheme="minorHAnsi"/>
                <w:b/>
                <w:sz w:val="24"/>
                <w:szCs w:val="24"/>
              </w:rPr>
            </w:pPr>
          </w:p>
          <w:p w14:paraId="65AD9EA7" w14:textId="50AC4DD9" w:rsidR="003F3CBA" w:rsidRPr="0006704D" w:rsidRDefault="003F3CBA" w:rsidP="006B17A1">
            <w:pPr>
              <w:rPr>
                <w:rFonts w:cstheme="minorHAnsi"/>
                <w:b/>
                <w:sz w:val="24"/>
                <w:szCs w:val="24"/>
              </w:rPr>
            </w:pPr>
          </w:p>
          <w:p w14:paraId="7D336E39" w14:textId="77777777" w:rsidR="003F3CBA" w:rsidRPr="0006704D" w:rsidRDefault="003F3CBA" w:rsidP="006B17A1">
            <w:pPr>
              <w:rPr>
                <w:rFonts w:cstheme="minorHAnsi"/>
                <w:b/>
                <w:sz w:val="24"/>
                <w:szCs w:val="24"/>
              </w:rPr>
            </w:pPr>
          </w:p>
          <w:p w14:paraId="6E9340AE" w14:textId="77777777" w:rsidR="00524FDF" w:rsidRPr="0006704D" w:rsidRDefault="00524FDF" w:rsidP="006B17A1">
            <w:pPr>
              <w:rPr>
                <w:rFonts w:cstheme="minorHAnsi"/>
                <w:b/>
                <w:sz w:val="24"/>
                <w:szCs w:val="24"/>
              </w:rPr>
            </w:pPr>
          </w:p>
          <w:p w14:paraId="0BC7693A" w14:textId="77777777" w:rsidR="00524FDF" w:rsidRPr="0006704D" w:rsidRDefault="00524FDF" w:rsidP="006B17A1">
            <w:pPr>
              <w:rPr>
                <w:rFonts w:cstheme="minorHAnsi"/>
                <w:b/>
                <w:sz w:val="24"/>
                <w:szCs w:val="24"/>
              </w:rPr>
            </w:pPr>
          </w:p>
          <w:p w14:paraId="6C8540A9" w14:textId="2CB3CC7B" w:rsidR="00524FDF" w:rsidRPr="0006704D" w:rsidRDefault="00524FDF" w:rsidP="006B17A1">
            <w:pPr>
              <w:rPr>
                <w:rFonts w:cstheme="minorHAnsi"/>
                <w:b/>
                <w:sz w:val="24"/>
                <w:szCs w:val="24"/>
              </w:rPr>
            </w:pPr>
          </w:p>
          <w:p w14:paraId="08B85EAF" w14:textId="24150471" w:rsidR="003F3CBA" w:rsidRPr="0006704D" w:rsidRDefault="003F3CBA" w:rsidP="006B17A1">
            <w:pPr>
              <w:rPr>
                <w:rFonts w:cstheme="minorHAnsi"/>
                <w:b/>
                <w:sz w:val="24"/>
                <w:szCs w:val="24"/>
              </w:rPr>
            </w:pPr>
          </w:p>
          <w:p w14:paraId="5558249D" w14:textId="31817267" w:rsidR="003F3CBA" w:rsidRPr="0006704D" w:rsidRDefault="003F3CBA" w:rsidP="006B17A1">
            <w:pPr>
              <w:rPr>
                <w:rFonts w:cstheme="minorHAnsi"/>
                <w:b/>
                <w:sz w:val="24"/>
                <w:szCs w:val="24"/>
              </w:rPr>
            </w:pPr>
          </w:p>
          <w:p w14:paraId="4E0EAB50" w14:textId="77777777" w:rsidR="003F3CBA" w:rsidRPr="0006704D" w:rsidRDefault="003F3CBA" w:rsidP="006B17A1">
            <w:pPr>
              <w:rPr>
                <w:rFonts w:cstheme="minorHAnsi"/>
                <w:b/>
                <w:sz w:val="24"/>
                <w:szCs w:val="24"/>
              </w:rPr>
            </w:pPr>
          </w:p>
          <w:p w14:paraId="743F39FE" w14:textId="6503CC13" w:rsidR="00524FDF" w:rsidRPr="0006704D" w:rsidRDefault="00524FDF" w:rsidP="006B17A1">
            <w:pPr>
              <w:rPr>
                <w:rFonts w:cstheme="minorHAnsi"/>
                <w:b/>
                <w:sz w:val="24"/>
                <w:szCs w:val="24"/>
              </w:rPr>
            </w:pPr>
          </w:p>
        </w:tc>
      </w:tr>
      <w:tr w:rsidR="006B17A1" w:rsidRPr="0006704D" w14:paraId="393E6F21" w14:textId="77777777" w:rsidTr="00261EB7">
        <w:trPr>
          <w:trHeight w:val="688"/>
        </w:trPr>
        <w:tc>
          <w:tcPr>
            <w:tcW w:w="3681" w:type="dxa"/>
          </w:tcPr>
          <w:p w14:paraId="08BD624F" w14:textId="77777777" w:rsidR="006B17A1" w:rsidRPr="0006704D" w:rsidRDefault="009A1F7F" w:rsidP="006B17A1">
            <w:pPr>
              <w:rPr>
                <w:rFonts w:cstheme="minorHAnsi"/>
                <w:sz w:val="24"/>
                <w:szCs w:val="24"/>
              </w:rPr>
            </w:pPr>
            <w:r w:rsidRPr="0006704D">
              <w:rPr>
                <w:rFonts w:cstheme="minorHAnsi"/>
                <w:sz w:val="24"/>
                <w:szCs w:val="24"/>
              </w:rPr>
              <w:t>Report (</w:t>
            </w:r>
            <w:r w:rsidR="008A1117" w:rsidRPr="0006704D">
              <w:rPr>
                <w:rFonts w:cstheme="minorHAnsi"/>
                <w:sz w:val="24"/>
                <w:szCs w:val="24"/>
              </w:rPr>
              <w:t xml:space="preserve">just read the executive summary): </w:t>
            </w:r>
            <w:hyperlink r:id="rId17" w:history="1">
              <w:r w:rsidR="00524FDF" w:rsidRPr="0006704D">
                <w:rPr>
                  <w:rStyle w:val="Hyperlink"/>
                  <w:rFonts w:cstheme="minorHAnsi"/>
                  <w:sz w:val="24"/>
                  <w:szCs w:val="24"/>
                </w:rPr>
                <w:t>The impact of attitudes and expectations on educational attainment</w:t>
              </w:r>
            </w:hyperlink>
            <w:r w:rsidR="002B3EAD" w:rsidRPr="0006704D">
              <w:rPr>
                <w:rFonts w:cstheme="minorHAnsi"/>
                <w:sz w:val="24"/>
                <w:szCs w:val="24"/>
              </w:rPr>
              <w:t xml:space="preserve"> </w:t>
            </w:r>
          </w:p>
          <w:p w14:paraId="6676C222" w14:textId="77777777" w:rsidR="00261EB7" w:rsidRPr="0006704D" w:rsidRDefault="00261EB7" w:rsidP="006B17A1">
            <w:pPr>
              <w:rPr>
                <w:rFonts w:cstheme="minorHAnsi"/>
                <w:sz w:val="24"/>
                <w:szCs w:val="24"/>
              </w:rPr>
            </w:pPr>
          </w:p>
          <w:p w14:paraId="0999B885" w14:textId="42FD5D43" w:rsidR="00261EB7" w:rsidRPr="0006704D" w:rsidRDefault="00261EB7" w:rsidP="006B17A1">
            <w:pPr>
              <w:rPr>
                <w:rFonts w:cstheme="minorHAnsi"/>
                <w:sz w:val="24"/>
                <w:szCs w:val="24"/>
              </w:rPr>
            </w:pPr>
            <w:r w:rsidRPr="0006704D">
              <w:rPr>
                <w:rFonts w:cstheme="minorHAnsi"/>
                <w:sz w:val="24"/>
                <w:szCs w:val="24"/>
              </w:rPr>
              <w:t>https://www.jrf.org.uk/sites/default/files/jrf/migrated/files/education-young-people-parents-full.pdf</w:t>
            </w:r>
          </w:p>
        </w:tc>
        <w:tc>
          <w:tcPr>
            <w:tcW w:w="5599" w:type="dxa"/>
          </w:tcPr>
          <w:p w14:paraId="1EE5248C" w14:textId="23CF0A5C" w:rsidR="006B17A1" w:rsidRPr="0006704D" w:rsidRDefault="006B17A1" w:rsidP="006B17A1">
            <w:pPr>
              <w:rPr>
                <w:rFonts w:cstheme="minorHAnsi"/>
                <w:b/>
                <w:sz w:val="24"/>
                <w:szCs w:val="24"/>
              </w:rPr>
            </w:pPr>
          </w:p>
          <w:p w14:paraId="58CD2D48" w14:textId="524F1665" w:rsidR="003F3CBA" w:rsidRPr="0006704D" w:rsidRDefault="003F3CBA" w:rsidP="006B17A1">
            <w:pPr>
              <w:rPr>
                <w:rFonts w:cstheme="minorHAnsi"/>
                <w:b/>
                <w:sz w:val="24"/>
                <w:szCs w:val="24"/>
              </w:rPr>
            </w:pPr>
          </w:p>
          <w:p w14:paraId="3F1B0878" w14:textId="0B20AD07" w:rsidR="003F3CBA" w:rsidRPr="0006704D" w:rsidRDefault="003F3CBA" w:rsidP="006B17A1">
            <w:pPr>
              <w:rPr>
                <w:rFonts w:cstheme="minorHAnsi"/>
                <w:b/>
                <w:sz w:val="24"/>
                <w:szCs w:val="24"/>
              </w:rPr>
            </w:pPr>
          </w:p>
          <w:p w14:paraId="7F9A9951" w14:textId="68F8A5F8" w:rsidR="003F3CBA" w:rsidRPr="0006704D" w:rsidRDefault="003F3CBA" w:rsidP="006B17A1">
            <w:pPr>
              <w:rPr>
                <w:rFonts w:cstheme="minorHAnsi"/>
                <w:b/>
                <w:sz w:val="24"/>
                <w:szCs w:val="24"/>
              </w:rPr>
            </w:pPr>
          </w:p>
          <w:p w14:paraId="26040A84" w14:textId="04142141" w:rsidR="003F3CBA" w:rsidRPr="0006704D" w:rsidRDefault="003F3CBA" w:rsidP="006B17A1">
            <w:pPr>
              <w:rPr>
                <w:rFonts w:cstheme="minorHAnsi"/>
                <w:b/>
                <w:sz w:val="24"/>
                <w:szCs w:val="24"/>
              </w:rPr>
            </w:pPr>
          </w:p>
          <w:p w14:paraId="134C700A" w14:textId="7672F6A9" w:rsidR="003F3CBA" w:rsidRPr="0006704D" w:rsidRDefault="003F3CBA" w:rsidP="006B17A1">
            <w:pPr>
              <w:rPr>
                <w:rFonts w:cstheme="minorHAnsi"/>
                <w:b/>
                <w:sz w:val="24"/>
                <w:szCs w:val="24"/>
              </w:rPr>
            </w:pPr>
          </w:p>
          <w:p w14:paraId="336DB917" w14:textId="13627F66" w:rsidR="003F3CBA" w:rsidRPr="0006704D" w:rsidRDefault="003F3CBA" w:rsidP="006B17A1">
            <w:pPr>
              <w:rPr>
                <w:rFonts w:cstheme="minorHAnsi"/>
                <w:b/>
                <w:sz w:val="24"/>
                <w:szCs w:val="24"/>
              </w:rPr>
            </w:pPr>
          </w:p>
          <w:p w14:paraId="44BE2FF1" w14:textId="4F41F9C1" w:rsidR="003F3CBA" w:rsidRPr="0006704D" w:rsidRDefault="003F3CBA" w:rsidP="006B17A1">
            <w:pPr>
              <w:rPr>
                <w:rFonts w:cstheme="minorHAnsi"/>
                <w:b/>
                <w:sz w:val="24"/>
                <w:szCs w:val="24"/>
              </w:rPr>
            </w:pPr>
          </w:p>
          <w:p w14:paraId="31174CB6" w14:textId="65E6B5A9" w:rsidR="003F3CBA" w:rsidRPr="0006704D" w:rsidRDefault="003F3CBA" w:rsidP="006B17A1">
            <w:pPr>
              <w:rPr>
                <w:rFonts w:cstheme="minorHAnsi"/>
                <w:b/>
                <w:sz w:val="24"/>
                <w:szCs w:val="24"/>
              </w:rPr>
            </w:pPr>
          </w:p>
          <w:p w14:paraId="5ED4028A" w14:textId="0672426D" w:rsidR="003F3CBA" w:rsidRPr="0006704D" w:rsidRDefault="003F3CBA" w:rsidP="006B17A1">
            <w:pPr>
              <w:rPr>
                <w:rFonts w:cstheme="minorHAnsi"/>
                <w:b/>
                <w:sz w:val="24"/>
                <w:szCs w:val="24"/>
              </w:rPr>
            </w:pPr>
          </w:p>
          <w:p w14:paraId="686AFE5A" w14:textId="6BACA9B8" w:rsidR="003F3CBA" w:rsidRPr="0006704D" w:rsidRDefault="003F3CBA" w:rsidP="006B17A1">
            <w:pPr>
              <w:rPr>
                <w:rFonts w:cstheme="minorHAnsi"/>
                <w:b/>
                <w:sz w:val="24"/>
                <w:szCs w:val="24"/>
              </w:rPr>
            </w:pPr>
          </w:p>
          <w:p w14:paraId="59F7EEAE" w14:textId="178C6659" w:rsidR="003F3CBA" w:rsidRPr="0006704D" w:rsidRDefault="003F3CBA" w:rsidP="006B17A1">
            <w:pPr>
              <w:rPr>
                <w:rFonts w:cstheme="minorHAnsi"/>
                <w:b/>
                <w:sz w:val="24"/>
                <w:szCs w:val="24"/>
              </w:rPr>
            </w:pPr>
          </w:p>
          <w:p w14:paraId="003F35B5" w14:textId="13FC1E46" w:rsidR="003F3CBA" w:rsidRPr="0006704D" w:rsidRDefault="003F3CBA" w:rsidP="006B17A1">
            <w:pPr>
              <w:rPr>
                <w:rFonts w:cstheme="minorHAnsi"/>
                <w:b/>
                <w:sz w:val="24"/>
                <w:szCs w:val="24"/>
              </w:rPr>
            </w:pPr>
          </w:p>
          <w:p w14:paraId="4A221BC7" w14:textId="199079EB" w:rsidR="003F3CBA" w:rsidRPr="0006704D" w:rsidRDefault="003F3CBA" w:rsidP="006B17A1">
            <w:pPr>
              <w:rPr>
                <w:rFonts w:cstheme="minorHAnsi"/>
                <w:b/>
                <w:sz w:val="24"/>
                <w:szCs w:val="24"/>
              </w:rPr>
            </w:pPr>
          </w:p>
          <w:p w14:paraId="56A1E325" w14:textId="1B93D3D1" w:rsidR="003F3CBA" w:rsidRPr="0006704D" w:rsidRDefault="003F3CBA" w:rsidP="006B17A1">
            <w:pPr>
              <w:rPr>
                <w:rFonts w:cstheme="minorHAnsi"/>
                <w:b/>
                <w:sz w:val="24"/>
                <w:szCs w:val="24"/>
              </w:rPr>
            </w:pPr>
          </w:p>
          <w:p w14:paraId="1131B672" w14:textId="3B30EBC3" w:rsidR="003F3CBA" w:rsidRPr="0006704D" w:rsidRDefault="003F3CBA" w:rsidP="006B17A1">
            <w:pPr>
              <w:rPr>
                <w:rFonts w:cstheme="minorHAnsi"/>
                <w:b/>
                <w:sz w:val="24"/>
                <w:szCs w:val="24"/>
              </w:rPr>
            </w:pPr>
          </w:p>
          <w:p w14:paraId="5ED16218" w14:textId="21AD0CC9" w:rsidR="003F3CBA" w:rsidRPr="0006704D" w:rsidRDefault="003F3CBA" w:rsidP="006B17A1">
            <w:pPr>
              <w:rPr>
                <w:rFonts w:cstheme="minorHAnsi"/>
                <w:b/>
                <w:sz w:val="24"/>
                <w:szCs w:val="24"/>
              </w:rPr>
            </w:pPr>
          </w:p>
          <w:p w14:paraId="06D03B3D" w14:textId="7D7D39D2" w:rsidR="003F3CBA" w:rsidRPr="0006704D" w:rsidRDefault="003F3CBA" w:rsidP="006B17A1">
            <w:pPr>
              <w:rPr>
                <w:rFonts w:cstheme="minorHAnsi"/>
                <w:b/>
                <w:sz w:val="24"/>
                <w:szCs w:val="24"/>
              </w:rPr>
            </w:pPr>
          </w:p>
          <w:p w14:paraId="48202300" w14:textId="13EB9EA1" w:rsidR="003F3CBA" w:rsidRPr="0006704D" w:rsidRDefault="003F3CBA" w:rsidP="006B17A1">
            <w:pPr>
              <w:rPr>
                <w:rFonts w:cstheme="minorHAnsi"/>
                <w:b/>
                <w:sz w:val="24"/>
                <w:szCs w:val="24"/>
              </w:rPr>
            </w:pPr>
          </w:p>
          <w:p w14:paraId="513141FB" w14:textId="69BD1C90" w:rsidR="003F3CBA" w:rsidRPr="0006704D" w:rsidRDefault="003F3CBA" w:rsidP="006B17A1">
            <w:pPr>
              <w:rPr>
                <w:rFonts w:cstheme="minorHAnsi"/>
                <w:b/>
                <w:sz w:val="24"/>
                <w:szCs w:val="24"/>
              </w:rPr>
            </w:pPr>
          </w:p>
          <w:p w14:paraId="16FDAD1C" w14:textId="1CE6DB1F" w:rsidR="003F3CBA" w:rsidRPr="0006704D" w:rsidRDefault="003F3CBA" w:rsidP="006B17A1">
            <w:pPr>
              <w:rPr>
                <w:rFonts w:cstheme="minorHAnsi"/>
                <w:b/>
                <w:sz w:val="24"/>
                <w:szCs w:val="24"/>
              </w:rPr>
            </w:pPr>
          </w:p>
          <w:p w14:paraId="5F7106D5" w14:textId="0E1FF9AA" w:rsidR="003F3CBA" w:rsidRPr="0006704D" w:rsidRDefault="003F3CBA" w:rsidP="006B17A1">
            <w:pPr>
              <w:rPr>
                <w:rFonts w:cstheme="minorHAnsi"/>
                <w:b/>
                <w:sz w:val="24"/>
                <w:szCs w:val="24"/>
              </w:rPr>
            </w:pPr>
          </w:p>
          <w:p w14:paraId="7BB9B1E4" w14:textId="1DEA6E71" w:rsidR="003F3CBA" w:rsidRPr="0006704D" w:rsidRDefault="003F3CBA" w:rsidP="006B17A1">
            <w:pPr>
              <w:rPr>
                <w:rFonts w:cstheme="minorHAnsi"/>
                <w:b/>
                <w:sz w:val="24"/>
                <w:szCs w:val="24"/>
              </w:rPr>
            </w:pPr>
          </w:p>
          <w:p w14:paraId="459BAD35" w14:textId="0050A106" w:rsidR="003F3CBA" w:rsidRPr="0006704D" w:rsidRDefault="003F3CBA" w:rsidP="006B17A1">
            <w:pPr>
              <w:rPr>
                <w:rFonts w:cstheme="minorHAnsi"/>
                <w:b/>
                <w:sz w:val="24"/>
                <w:szCs w:val="24"/>
              </w:rPr>
            </w:pPr>
          </w:p>
          <w:p w14:paraId="303E23B2" w14:textId="5AEC2633" w:rsidR="003F3CBA" w:rsidRPr="0006704D" w:rsidRDefault="003F3CBA" w:rsidP="006B17A1">
            <w:pPr>
              <w:rPr>
                <w:rFonts w:cstheme="minorHAnsi"/>
                <w:b/>
                <w:sz w:val="24"/>
                <w:szCs w:val="24"/>
              </w:rPr>
            </w:pPr>
          </w:p>
          <w:p w14:paraId="30826625" w14:textId="15955756" w:rsidR="003F3CBA" w:rsidRPr="0006704D" w:rsidRDefault="003F3CBA" w:rsidP="006B17A1">
            <w:pPr>
              <w:rPr>
                <w:rFonts w:cstheme="minorHAnsi"/>
                <w:b/>
                <w:sz w:val="24"/>
                <w:szCs w:val="24"/>
              </w:rPr>
            </w:pPr>
          </w:p>
          <w:p w14:paraId="1D443312" w14:textId="5C67EF30" w:rsidR="003F3CBA" w:rsidRPr="0006704D" w:rsidRDefault="003F3CBA" w:rsidP="006B17A1">
            <w:pPr>
              <w:rPr>
                <w:rFonts w:cstheme="minorHAnsi"/>
                <w:b/>
                <w:sz w:val="24"/>
                <w:szCs w:val="24"/>
              </w:rPr>
            </w:pPr>
          </w:p>
          <w:p w14:paraId="1A4FE061" w14:textId="77777777" w:rsidR="003F3CBA" w:rsidRPr="0006704D" w:rsidRDefault="003F3CBA" w:rsidP="006B17A1">
            <w:pPr>
              <w:rPr>
                <w:rFonts w:cstheme="minorHAnsi"/>
                <w:b/>
                <w:sz w:val="24"/>
                <w:szCs w:val="24"/>
              </w:rPr>
            </w:pPr>
          </w:p>
          <w:p w14:paraId="43D19EEF" w14:textId="77777777" w:rsidR="00524FDF" w:rsidRPr="0006704D" w:rsidRDefault="00524FDF" w:rsidP="006B17A1">
            <w:pPr>
              <w:rPr>
                <w:rFonts w:cstheme="minorHAnsi"/>
                <w:b/>
                <w:sz w:val="24"/>
                <w:szCs w:val="24"/>
              </w:rPr>
            </w:pPr>
          </w:p>
          <w:p w14:paraId="19117282" w14:textId="77777777" w:rsidR="00524FDF" w:rsidRPr="0006704D" w:rsidRDefault="00524FDF" w:rsidP="006B17A1">
            <w:pPr>
              <w:rPr>
                <w:rFonts w:cstheme="minorHAnsi"/>
                <w:b/>
                <w:sz w:val="24"/>
                <w:szCs w:val="24"/>
              </w:rPr>
            </w:pPr>
          </w:p>
          <w:p w14:paraId="5DD8FCE9" w14:textId="77777777" w:rsidR="00524FDF" w:rsidRPr="0006704D" w:rsidRDefault="00524FDF" w:rsidP="006B17A1">
            <w:pPr>
              <w:rPr>
                <w:rFonts w:cstheme="minorHAnsi"/>
                <w:b/>
                <w:sz w:val="24"/>
                <w:szCs w:val="24"/>
              </w:rPr>
            </w:pPr>
          </w:p>
          <w:p w14:paraId="79B342EE" w14:textId="77777777" w:rsidR="00524FDF" w:rsidRPr="0006704D" w:rsidRDefault="00524FDF" w:rsidP="006B17A1">
            <w:pPr>
              <w:rPr>
                <w:rFonts w:cstheme="minorHAnsi"/>
                <w:b/>
                <w:sz w:val="24"/>
                <w:szCs w:val="24"/>
              </w:rPr>
            </w:pPr>
          </w:p>
          <w:p w14:paraId="55F69D32" w14:textId="77777777" w:rsidR="00524FDF" w:rsidRPr="0006704D" w:rsidRDefault="00524FDF" w:rsidP="006B17A1">
            <w:pPr>
              <w:rPr>
                <w:rFonts w:cstheme="minorHAnsi"/>
                <w:b/>
                <w:sz w:val="24"/>
                <w:szCs w:val="24"/>
              </w:rPr>
            </w:pPr>
          </w:p>
          <w:p w14:paraId="29C63824" w14:textId="77777777" w:rsidR="00524FDF" w:rsidRPr="0006704D" w:rsidRDefault="00524FDF" w:rsidP="006B17A1">
            <w:pPr>
              <w:rPr>
                <w:rFonts w:cstheme="minorHAnsi"/>
                <w:b/>
                <w:sz w:val="24"/>
                <w:szCs w:val="24"/>
              </w:rPr>
            </w:pPr>
          </w:p>
          <w:p w14:paraId="0F86237F" w14:textId="77777777" w:rsidR="00524FDF" w:rsidRPr="0006704D" w:rsidRDefault="00524FDF" w:rsidP="006B17A1">
            <w:pPr>
              <w:rPr>
                <w:rFonts w:cstheme="minorHAnsi"/>
                <w:b/>
                <w:sz w:val="24"/>
                <w:szCs w:val="24"/>
              </w:rPr>
            </w:pPr>
          </w:p>
          <w:p w14:paraId="0427D996" w14:textId="77777777" w:rsidR="00524FDF" w:rsidRPr="0006704D" w:rsidRDefault="00524FDF" w:rsidP="006B17A1">
            <w:pPr>
              <w:rPr>
                <w:rFonts w:cstheme="minorHAnsi"/>
                <w:b/>
                <w:sz w:val="24"/>
                <w:szCs w:val="24"/>
              </w:rPr>
            </w:pPr>
          </w:p>
          <w:p w14:paraId="4428C125" w14:textId="77777777" w:rsidR="00524FDF" w:rsidRPr="0006704D" w:rsidRDefault="00524FDF" w:rsidP="006B17A1">
            <w:pPr>
              <w:rPr>
                <w:rFonts w:cstheme="minorHAnsi"/>
                <w:b/>
                <w:sz w:val="24"/>
                <w:szCs w:val="24"/>
              </w:rPr>
            </w:pPr>
          </w:p>
          <w:p w14:paraId="47CA789A" w14:textId="77777777" w:rsidR="00524FDF" w:rsidRPr="0006704D" w:rsidRDefault="00524FDF" w:rsidP="006B17A1">
            <w:pPr>
              <w:rPr>
                <w:rFonts w:cstheme="minorHAnsi"/>
                <w:b/>
                <w:sz w:val="24"/>
                <w:szCs w:val="24"/>
              </w:rPr>
            </w:pPr>
          </w:p>
          <w:p w14:paraId="2B4CD4D5" w14:textId="77777777" w:rsidR="00524FDF" w:rsidRPr="0006704D" w:rsidRDefault="00524FDF" w:rsidP="006B17A1">
            <w:pPr>
              <w:rPr>
                <w:rFonts w:cstheme="minorHAnsi"/>
                <w:b/>
                <w:sz w:val="24"/>
                <w:szCs w:val="24"/>
              </w:rPr>
            </w:pPr>
          </w:p>
          <w:p w14:paraId="1E6C3BCA" w14:textId="6F9A6904" w:rsidR="00524FDF" w:rsidRPr="0006704D" w:rsidRDefault="00524FDF" w:rsidP="006B17A1">
            <w:pPr>
              <w:rPr>
                <w:rFonts w:cstheme="minorHAnsi"/>
                <w:b/>
                <w:sz w:val="24"/>
                <w:szCs w:val="24"/>
              </w:rPr>
            </w:pPr>
          </w:p>
        </w:tc>
      </w:tr>
      <w:tr w:rsidR="006B17A1" w:rsidRPr="0006704D" w14:paraId="0482382E" w14:textId="77777777" w:rsidTr="00261EB7">
        <w:trPr>
          <w:trHeight w:val="663"/>
        </w:trPr>
        <w:tc>
          <w:tcPr>
            <w:tcW w:w="3681" w:type="dxa"/>
          </w:tcPr>
          <w:p w14:paraId="13CC0C40" w14:textId="77777777" w:rsidR="006B17A1" w:rsidRPr="0006704D" w:rsidRDefault="00524FDF" w:rsidP="006B17A1">
            <w:pPr>
              <w:rPr>
                <w:rStyle w:val="Hyperlink"/>
                <w:rFonts w:cstheme="minorHAnsi"/>
              </w:rPr>
            </w:pPr>
            <w:r w:rsidRPr="0006704D">
              <w:rPr>
                <w:rFonts w:cstheme="minorHAnsi"/>
                <w:sz w:val="24"/>
                <w:szCs w:val="24"/>
              </w:rPr>
              <w:lastRenderedPageBreak/>
              <w:t>Documentary:</w:t>
            </w:r>
            <w:r w:rsidR="00D804CC" w:rsidRPr="0006704D">
              <w:rPr>
                <w:rFonts w:cstheme="minorHAnsi"/>
                <w:sz w:val="24"/>
                <w:szCs w:val="24"/>
              </w:rPr>
              <w:t xml:space="preserve"> </w:t>
            </w:r>
            <w:hyperlink r:id="rId18" w:history="1">
              <w:r w:rsidR="002742CC" w:rsidRPr="0006704D">
                <w:rPr>
                  <w:rStyle w:val="Hyperlink"/>
                  <w:rFonts w:cstheme="minorHAnsi"/>
                  <w:sz w:val="24"/>
                  <w:szCs w:val="24"/>
                </w:rPr>
                <w:t>Too Poor for Posh School?</w:t>
              </w:r>
            </w:hyperlink>
            <w:r w:rsidR="00261EB7" w:rsidRPr="0006704D">
              <w:rPr>
                <w:rStyle w:val="Hyperlink"/>
                <w:rFonts w:cstheme="minorHAnsi"/>
                <w:sz w:val="24"/>
                <w:szCs w:val="24"/>
              </w:rPr>
              <w:t xml:space="preserve"> </w:t>
            </w:r>
          </w:p>
          <w:p w14:paraId="2B3A080D" w14:textId="7736B31D" w:rsidR="00261EB7" w:rsidRPr="0006704D" w:rsidRDefault="00261EB7" w:rsidP="006B17A1">
            <w:pPr>
              <w:rPr>
                <w:rFonts w:cstheme="minorHAnsi"/>
                <w:sz w:val="24"/>
                <w:szCs w:val="24"/>
              </w:rPr>
            </w:pPr>
            <w:r w:rsidRPr="0006704D">
              <w:rPr>
                <w:rFonts w:cstheme="minorHAnsi"/>
                <w:sz w:val="24"/>
                <w:szCs w:val="24"/>
              </w:rPr>
              <w:t>https://www.youtube.com/watch?v=MWYaoWPdUOI</w:t>
            </w:r>
          </w:p>
        </w:tc>
        <w:tc>
          <w:tcPr>
            <w:tcW w:w="5599" w:type="dxa"/>
          </w:tcPr>
          <w:p w14:paraId="27BF27AE" w14:textId="77777777" w:rsidR="006B17A1" w:rsidRPr="0006704D" w:rsidRDefault="006B17A1" w:rsidP="006B17A1">
            <w:pPr>
              <w:rPr>
                <w:rFonts w:cstheme="minorHAnsi"/>
                <w:b/>
                <w:sz w:val="24"/>
                <w:szCs w:val="24"/>
              </w:rPr>
            </w:pPr>
          </w:p>
          <w:p w14:paraId="283C9634" w14:textId="77777777" w:rsidR="002742CC" w:rsidRPr="0006704D" w:rsidRDefault="002742CC" w:rsidP="006B17A1">
            <w:pPr>
              <w:rPr>
                <w:rFonts w:cstheme="minorHAnsi"/>
                <w:b/>
                <w:sz w:val="24"/>
                <w:szCs w:val="24"/>
              </w:rPr>
            </w:pPr>
          </w:p>
          <w:p w14:paraId="3E5BB117" w14:textId="77777777" w:rsidR="002742CC" w:rsidRPr="0006704D" w:rsidRDefault="002742CC" w:rsidP="006B17A1">
            <w:pPr>
              <w:rPr>
                <w:rFonts w:cstheme="minorHAnsi"/>
                <w:b/>
                <w:sz w:val="24"/>
                <w:szCs w:val="24"/>
              </w:rPr>
            </w:pPr>
          </w:p>
          <w:p w14:paraId="0F694211" w14:textId="77777777" w:rsidR="002742CC" w:rsidRPr="0006704D" w:rsidRDefault="002742CC" w:rsidP="006B17A1">
            <w:pPr>
              <w:rPr>
                <w:rFonts w:cstheme="minorHAnsi"/>
                <w:b/>
                <w:sz w:val="24"/>
                <w:szCs w:val="24"/>
              </w:rPr>
            </w:pPr>
          </w:p>
          <w:p w14:paraId="41EF7BC0" w14:textId="77777777" w:rsidR="002742CC" w:rsidRPr="0006704D" w:rsidRDefault="002742CC" w:rsidP="006B17A1">
            <w:pPr>
              <w:rPr>
                <w:rFonts w:cstheme="minorHAnsi"/>
                <w:b/>
                <w:sz w:val="24"/>
                <w:szCs w:val="24"/>
              </w:rPr>
            </w:pPr>
          </w:p>
          <w:p w14:paraId="00E06F71" w14:textId="77777777" w:rsidR="002742CC" w:rsidRPr="0006704D" w:rsidRDefault="002742CC" w:rsidP="006B17A1">
            <w:pPr>
              <w:rPr>
                <w:rFonts w:cstheme="minorHAnsi"/>
                <w:b/>
                <w:sz w:val="24"/>
                <w:szCs w:val="24"/>
              </w:rPr>
            </w:pPr>
          </w:p>
          <w:p w14:paraId="0EF583E4" w14:textId="77777777" w:rsidR="002742CC" w:rsidRPr="0006704D" w:rsidRDefault="002742CC" w:rsidP="006B17A1">
            <w:pPr>
              <w:rPr>
                <w:rFonts w:cstheme="minorHAnsi"/>
                <w:b/>
                <w:sz w:val="24"/>
                <w:szCs w:val="24"/>
              </w:rPr>
            </w:pPr>
          </w:p>
          <w:p w14:paraId="2E431ADD" w14:textId="556495C8" w:rsidR="002742CC" w:rsidRPr="0006704D" w:rsidRDefault="002742CC" w:rsidP="006B17A1">
            <w:pPr>
              <w:rPr>
                <w:rFonts w:cstheme="minorHAnsi"/>
                <w:b/>
                <w:sz w:val="24"/>
                <w:szCs w:val="24"/>
              </w:rPr>
            </w:pPr>
          </w:p>
          <w:p w14:paraId="0ED2FBE4" w14:textId="4F161253" w:rsidR="003F3CBA" w:rsidRPr="0006704D" w:rsidRDefault="003F3CBA" w:rsidP="006B17A1">
            <w:pPr>
              <w:rPr>
                <w:rFonts w:cstheme="minorHAnsi"/>
                <w:b/>
                <w:sz w:val="24"/>
                <w:szCs w:val="24"/>
              </w:rPr>
            </w:pPr>
          </w:p>
          <w:p w14:paraId="1CC9D258" w14:textId="05974BCB" w:rsidR="003F3CBA" w:rsidRPr="0006704D" w:rsidRDefault="003F3CBA" w:rsidP="006B17A1">
            <w:pPr>
              <w:rPr>
                <w:rFonts w:cstheme="minorHAnsi"/>
                <w:b/>
                <w:sz w:val="24"/>
                <w:szCs w:val="24"/>
              </w:rPr>
            </w:pPr>
          </w:p>
          <w:p w14:paraId="18436BB6" w14:textId="6D87EB19" w:rsidR="003F3CBA" w:rsidRPr="0006704D" w:rsidRDefault="003F3CBA" w:rsidP="006B17A1">
            <w:pPr>
              <w:rPr>
                <w:rFonts w:cstheme="minorHAnsi"/>
                <w:b/>
                <w:sz w:val="24"/>
                <w:szCs w:val="24"/>
              </w:rPr>
            </w:pPr>
          </w:p>
          <w:p w14:paraId="125310F3" w14:textId="17BDFF4A" w:rsidR="003F3CBA" w:rsidRPr="0006704D" w:rsidRDefault="003F3CBA" w:rsidP="006B17A1">
            <w:pPr>
              <w:rPr>
                <w:rFonts w:cstheme="minorHAnsi"/>
                <w:b/>
                <w:sz w:val="24"/>
                <w:szCs w:val="24"/>
              </w:rPr>
            </w:pPr>
          </w:p>
          <w:p w14:paraId="6EF77885" w14:textId="26D780D3" w:rsidR="003F3CBA" w:rsidRPr="0006704D" w:rsidRDefault="003F3CBA" w:rsidP="006B17A1">
            <w:pPr>
              <w:rPr>
                <w:rFonts w:cstheme="minorHAnsi"/>
                <w:b/>
                <w:sz w:val="24"/>
                <w:szCs w:val="24"/>
              </w:rPr>
            </w:pPr>
          </w:p>
          <w:p w14:paraId="3475F7E5" w14:textId="77777777" w:rsidR="003F3CBA" w:rsidRPr="0006704D" w:rsidRDefault="003F3CBA" w:rsidP="006B17A1">
            <w:pPr>
              <w:rPr>
                <w:rFonts w:cstheme="minorHAnsi"/>
                <w:b/>
                <w:sz w:val="24"/>
                <w:szCs w:val="24"/>
              </w:rPr>
            </w:pPr>
          </w:p>
          <w:p w14:paraId="0BFE12C6" w14:textId="77777777" w:rsidR="002742CC" w:rsidRPr="0006704D" w:rsidRDefault="002742CC" w:rsidP="006B17A1">
            <w:pPr>
              <w:rPr>
                <w:rFonts w:cstheme="minorHAnsi"/>
                <w:b/>
                <w:sz w:val="24"/>
                <w:szCs w:val="24"/>
              </w:rPr>
            </w:pPr>
          </w:p>
          <w:p w14:paraId="7BBF4116" w14:textId="77777777" w:rsidR="002742CC" w:rsidRPr="0006704D" w:rsidRDefault="002742CC" w:rsidP="006B17A1">
            <w:pPr>
              <w:rPr>
                <w:rFonts w:cstheme="minorHAnsi"/>
                <w:b/>
                <w:sz w:val="24"/>
                <w:szCs w:val="24"/>
              </w:rPr>
            </w:pPr>
          </w:p>
          <w:p w14:paraId="36551627" w14:textId="77777777" w:rsidR="002742CC" w:rsidRPr="0006704D" w:rsidRDefault="002742CC" w:rsidP="006B17A1">
            <w:pPr>
              <w:rPr>
                <w:rFonts w:cstheme="minorHAnsi"/>
                <w:b/>
                <w:sz w:val="24"/>
                <w:szCs w:val="24"/>
              </w:rPr>
            </w:pPr>
          </w:p>
          <w:p w14:paraId="1767BB68" w14:textId="77777777" w:rsidR="002742CC" w:rsidRPr="0006704D" w:rsidRDefault="002742CC" w:rsidP="006B17A1">
            <w:pPr>
              <w:rPr>
                <w:rFonts w:cstheme="minorHAnsi"/>
                <w:b/>
                <w:sz w:val="24"/>
                <w:szCs w:val="24"/>
              </w:rPr>
            </w:pPr>
          </w:p>
          <w:p w14:paraId="23DBF4D2" w14:textId="77777777" w:rsidR="002742CC" w:rsidRPr="0006704D" w:rsidRDefault="002742CC" w:rsidP="006B17A1">
            <w:pPr>
              <w:rPr>
                <w:rFonts w:cstheme="minorHAnsi"/>
                <w:b/>
                <w:sz w:val="24"/>
                <w:szCs w:val="24"/>
              </w:rPr>
            </w:pPr>
          </w:p>
          <w:p w14:paraId="5FC78690" w14:textId="018D46A6" w:rsidR="002742CC" w:rsidRPr="0006704D" w:rsidRDefault="002742CC" w:rsidP="006B17A1">
            <w:pPr>
              <w:rPr>
                <w:rFonts w:cstheme="minorHAnsi"/>
                <w:b/>
                <w:sz w:val="24"/>
                <w:szCs w:val="24"/>
              </w:rPr>
            </w:pPr>
          </w:p>
        </w:tc>
      </w:tr>
      <w:tr w:rsidR="002742CC" w:rsidRPr="0006704D" w14:paraId="354C2687" w14:textId="77777777" w:rsidTr="00261EB7">
        <w:trPr>
          <w:trHeight w:val="663"/>
        </w:trPr>
        <w:tc>
          <w:tcPr>
            <w:tcW w:w="3681" w:type="dxa"/>
          </w:tcPr>
          <w:p w14:paraId="4627A11D" w14:textId="77777777" w:rsidR="002742CC" w:rsidRPr="0006704D" w:rsidRDefault="002742CC" w:rsidP="006B17A1">
            <w:pPr>
              <w:rPr>
                <w:rStyle w:val="Hyperlink"/>
                <w:rFonts w:cstheme="minorHAnsi"/>
              </w:rPr>
            </w:pPr>
            <w:r w:rsidRPr="0006704D">
              <w:rPr>
                <w:rFonts w:cstheme="minorHAnsi"/>
                <w:sz w:val="24"/>
                <w:szCs w:val="24"/>
              </w:rPr>
              <w:lastRenderedPageBreak/>
              <w:t xml:space="preserve">Clip: </w:t>
            </w:r>
            <w:hyperlink r:id="rId19" w:history="1">
              <w:r w:rsidRPr="0006704D">
                <w:rPr>
                  <w:rStyle w:val="Hyperlink"/>
                  <w:rFonts w:cstheme="minorHAnsi"/>
                  <w:sz w:val="24"/>
                  <w:szCs w:val="24"/>
                </w:rPr>
                <w:t>Should we abolish private schools?</w:t>
              </w:r>
            </w:hyperlink>
            <w:r w:rsidR="00261EB7" w:rsidRPr="0006704D">
              <w:rPr>
                <w:rStyle w:val="Hyperlink"/>
                <w:rFonts w:cstheme="minorHAnsi"/>
                <w:sz w:val="24"/>
                <w:szCs w:val="24"/>
              </w:rPr>
              <w:t xml:space="preserve"> </w:t>
            </w:r>
          </w:p>
          <w:p w14:paraId="71D25DCA" w14:textId="77777777" w:rsidR="00261EB7" w:rsidRPr="0006704D" w:rsidRDefault="00261EB7" w:rsidP="006B17A1">
            <w:pPr>
              <w:rPr>
                <w:rStyle w:val="Hyperlink"/>
                <w:rFonts w:cstheme="minorHAnsi"/>
              </w:rPr>
            </w:pPr>
          </w:p>
          <w:p w14:paraId="09DC8D8B" w14:textId="48D1BC9C" w:rsidR="00261EB7" w:rsidRPr="0006704D" w:rsidRDefault="0006704D" w:rsidP="006B17A1">
            <w:pPr>
              <w:rPr>
                <w:rFonts w:cstheme="minorHAnsi"/>
                <w:sz w:val="24"/>
                <w:szCs w:val="24"/>
              </w:rPr>
            </w:pPr>
            <w:hyperlink r:id="rId20" w:history="1">
              <w:r w:rsidR="00261EB7" w:rsidRPr="0006704D">
                <w:rPr>
                  <w:rStyle w:val="Hyperlink"/>
                  <w:rFonts w:cstheme="minorHAnsi"/>
                  <w:sz w:val="24"/>
                  <w:szCs w:val="24"/>
                </w:rPr>
                <w:t>https://www.youtube.com/watch?v=pN36jVSp1x0&amp;t=7s</w:t>
              </w:r>
            </w:hyperlink>
            <w:r w:rsidR="00261EB7" w:rsidRPr="0006704D">
              <w:rPr>
                <w:rFonts w:cstheme="minorHAnsi"/>
                <w:sz w:val="24"/>
                <w:szCs w:val="24"/>
              </w:rPr>
              <w:t xml:space="preserve"> </w:t>
            </w:r>
          </w:p>
        </w:tc>
        <w:tc>
          <w:tcPr>
            <w:tcW w:w="5599" w:type="dxa"/>
          </w:tcPr>
          <w:p w14:paraId="304549F5" w14:textId="77777777" w:rsidR="002742CC" w:rsidRPr="0006704D" w:rsidRDefault="002742CC" w:rsidP="006B17A1">
            <w:pPr>
              <w:rPr>
                <w:rFonts w:cstheme="minorHAnsi"/>
                <w:b/>
                <w:sz w:val="24"/>
                <w:szCs w:val="24"/>
              </w:rPr>
            </w:pPr>
          </w:p>
          <w:p w14:paraId="57FCFDA1" w14:textId="77777777" w:rsidR="008F0D9B" w:rsidRPr="0006704D" w:rsidRDefault="008F0D9B" w:rsidP="006B17A1">
            <w:pPr>
              <w:rPr>
                <w:rFonts w:cstheme="minorHAnsi"/>
                <w:b/>
                <w:sz w:val="24"/>
                <w:szCs w:val="24"/>
              </w:rPr>
            </w:pPr>
          </w:p>
          <w:p w14:paraId="13BF62D0" w14:textId="77777777" w:rsidR="008F0D9B" w:rsidRPr="0006704D" w:rsidRDefault="008F0D9B" w:rsidP="006B17A1">
            <w:pPr>
              <w:rPr>
                <w:rFonts w:cstheme="minorHAnsi"/>
                <w:b/>
                <w:sz w:val="24"/>
                <w:szCs w:val="24"/>
              </w:rPr>
            </w:pPr>
          </w:p>
          <w:p w14:paraId="67B08690" w14:textId="77777777" w:rsidR="008F0D9B" w:rsidRPr="0006704D" w:rsidRDefault="008F0D9B" w:rsidP="006B17A1">
            <w:pPr>
              <w:rPr>
                <w:rFonts w:cstheme="minorHAnsi"/>
                <w:b/>
                <w:sz w:val="24"/>
                <w:szCs w:val="24"/>
              </w:rPr>
            </w:pPr>
          </w:p>
          <w:p w14:paraId="4A9AC864" w14:textId="77777777" w:rsidR="008F0D9B" w:rsidRPr="0006704D" w:rsidRDefault="008F0D9B" w:rsidP="006B17A1">
            <w:pPr>
              <w:rPr>
                <w:rFonts w:cstheme="minorHAnsi"/>
                <w:b/>
                <w:sz w:val="24"/>
                <w:szCs w:val="24"/>
              </w:rPr>
            </w:pPr>
          </w:p>
          <w:p w14:paraId="261A9531" w14:textId="77777777" w:rsidR="008F0D9B" w:rsidRPr="0006704D" w:rsidRDefault="008F0D9B" w:rsidP="006B17A1">
            <w:pPr>
              <w:rPr>
                <w:rFonts w:cstheme="minorHAnsi"/>
                <w:b/>
                <w:sz w:val="24"/>
                <w:szCs w:val="24"/>
              </w:rPr>
            </w:pPr>
          </w:p>
          <w:p w14:paraId="25E377CA" w14:textId="77777777" w:rsidR="008F0D9B" w:rsidRPr="0006704D" w:rsidRDefault="008F0D9B" w:rsidP="006B17A1">
            <w:pPr>
              <w:rPr>
                <w:rFonts w:cstheme="minorHAnsi"/>
                <w:b/>
                <w:sz w:val="24"/>
                <w:szCs w:val="24"/>
              </w:rPr>
            </w:pPr>
          </w:p>
          <w:p w14:paraId="52804B6B" w14:textId="4CD861BE" w:rsidR="008F0D9B" w:rsidRPr="0006704D" w:rsidRDefault="008F0D9B" w:rsidP="006B17A1">
            <w:pPr>
              <w:rPr>
                <w:rFonts w:cstheme="minorHAnsi"/>
                <w:b/>
                <w:sz w:val="24"/>
                <w:szCs w:val="24"/>
              </w:rPr>
            </w:pPr>
          </w:p>
          <w:p w14:paraId="242AA332" w14:textId="12C38198" w:rsidR="00E7652E" w:rsidRPr="0006704D" w:rsidRDefault="00E7652E" w:rsidP="006B17A1">
            <w:pPr>
              <w:rPr>
                <w:rFonts w:cstheme="minorHAnsi"/>
                <w:b/>
                <w:sz w:val="24"/>
                <w:szCs w:val="24"/>
              </w:rPr>
            </w:pPr>
          </w:p>
          <w:p w14:paraId="714F622F" w14:textId="0D76873C" w:rsidR="00E7652E" w:rsidRPr="0006704D" w:rsidRDefault="00E7652E" w:rsidP="006B17A1">
            <w:pPr>
              <w:rPr>
                <w:rFonts w:cstheme="minorHAnsi"/>
                <w:b/>
                <w:sz w:val="24"/>
                <w:szCs w:val="24"/>
              </w:rPr>
            </w:pPr>
          </w:p>
          <w:p w14:paraId="172EBA7A" w14:textId="76B49E34" w:rsidR="00E7652E" w:rsidRPr="0006704D" w:rsidRDefault="00E7652E" w:rsidP="006B17A1">
            <w:pPr>
              <w:rPr>
                <w:rFonts w:cstheme="minorHAnsi"/>
                <w:b/>
                <w:sz w:val="24"/>
                <w:szCs w:val="24"/>
              </w:rPr>
            </w:pPr>
          </w:p>
          <w:p w14:paraId="0A262076" w14:textId="73B8142C" w:rsidR="00E7652E" w:rsidRPr="0006704D" w:rsidRDefault="00E7652E" w:rsidP="006B17A1">
            <w:pPr>
              <w:rPr>
                <w:rFonts w:cstheme="minorHAnsi"/>
                <w:b/>
                <w:sz w:val="24"/>
                <w:szCs w:val="24"/>
              </w:rPr>
            </w:pPr>
          </w:p>
          <w:p w14:paraId="77EADCDC" w14:textId="0827CDF3" w:rsidR="00E7652E" w:rsidRPr="0006704D" w:rsidRDefault="00E7652E" w:rsidP="006B17A1">
            <w:pPr>
              <w:rPr>
                <w:rFonts w:cstheme="minorHAnsi"/>
                <w:b/>
                <w:sz w:val="24"/>
                <w:szCs w:val="24"/>
              </w:rPr>
            </w:pPr>
          </w:p>
          <w:p w14:paraId="7A1497A6" w14:textId="477941FC" w:rsidR="00E7652E" w:rsidRPr="0006704D" w:rsidRDefault="00E7652E" w:rsidP="006B17A1">
            <w:pPr>
              <w:rPr>
                <w:rFonts w:cstheme="minorHAnsi"/>
                <w:b/>
                <w:sz w:val="24"/>
                <w:szCs w:val="24"/>
              </w:rPr>
            </w:pPr>
          </w:p>
          <w:p w14:paraId="5A913845" w14:textId="10288E61" w:rsidR="003F3CBA" w:rsidRPr="0006704D" w:rsidRDefault="003F3CBA" w:rsidP="006B17A1">
            <w:pPr>
              <w:rPr>
                <w:rFonts w:cstheme="minorHAnsi"/>
                <w:b/>
                <w:sz w:val="24"/>
                <w:szCs w:val="24"/>
              </w:rPr>
            </w:pPr>
          </w:p>
          <w:p w14:paraId="7EEAD482" w14:textId="11E7850D" w:rsidR="003F3CBA" w:rsidRPr="0006704D" w:rsidRDefault="003F3CBA" w:rsidP="006B17A1">
            <w:pPr>
              <w:rPr>
                <w:rFonts w:cstheme="minorHAnsi"/>
                <w:b/>
                <w:sz w:val="24"/>
                <w:szCs w:val="24"/>
              </w:rPr>
            </w:pPr>
          </w:p>
          <w:p w14:paraId="79E80714" w14:textId="77777777" w:rsidR="003F3CBA" w:rsidRPr="0006704D" w:rsidRDefault="003F3CBA" w:rsidP="006B17A1">
            <w:pPr>
              <w:rPr>
                <w:rFonts w:cstheme="minorHAnsi"/>
                <w:b/>
                <w:sz w:val="24"/>
                <w:szCs w:val="24"/>
              </w:rPr>
            </w:pPr>
          </w:p>
          <w:p w14:paraId="3545A702" w14:textId="77777777" w:rsidR="008F0D9B" w:rsidRPr="0006704D" w:rsidRDefault="008F0D9B" w:rsidP="006B17A1">
            <w:pPr>
              <w:rPr>
                <w:rFonts w:cstheme="minorHAnsi"/>
                <w:b/>
                <w:sz w:val="24"/>
                <w:szCs w:val="24"/>
              </w:rPr>
            </w:pPr>
          </w:p>
          <w:p w14:paraId="3B4EFBEF" w14:textId="77777777" w:rsidR="008F0D9B" w:rsidRPr="0006704D" w:rsidRDefault="008F0D9B" w:rsidP="006B17A1">
            <w:pPr>
              <w:rPr>
                <w:rFonts w:cstheme="minorHAnsi"/>
                <w:b/>
                <w:sz w:val="24"/>
                <w:szCs w:val="24"/>
              </w:rPr>
            </w:pPr>
          </w:p>
          <w:p w14:paraId="6D2EBE6C" w14:textId="4C24D011" w:rsidR="008F0D9B" w:rsidRPr="0006704D" w:rsidRDefault="008F0D9B" w:rsidP="006B17A1">
            <w:pPr>
              <w:rPr>
                <w:rFonts w:cstheme="minorHAnsi"/>
                <w:b/>
                <w:sz w:val="24"/>
                <w:szCs w:val="24"/>
              </w:rPr>
            </w:pPr>
          </w:p>
        </w:tc>
      </w:tr>
      <w:tr w:rsidR="00E7652E" w:rsidRPr="0006704D" w14:paraId="4414C349" w14:textId="77777777" w:rsidTr="00261EB7">
        <w:trPr>
          <w:trHeight w:val="663"/>
        </w:trPr>
        <w:tc>
          <w:tcPr>
            <w:tcW w:w="3681" w:type="dxa"/>
          </w:tcPr>
          <w:p w14:paraId="7C13B806" w14:textId="312683E1" w:rsidR="00E7652E" w:rsidRPr="0006704D" w:rsidRDefault="00E7652E" w:rsidP="006B17A1">
            <w:pPr>
              <w:rPr>
                <w:rStyle w:val="Hyperlink"/>
                <w:rFonts w:cstheme="minorHAnsi"/>
                <w:sz w:val="24"/>
                <w:szCs w:val="24"/>
              </w:rPr>
            </w:pPr>
            <w:r w:rsidRPr="0006704D">
              <w:rPr>
                <w:rFonts w:cstheme="minorHAnsi"/>
                <w:sz w:val="24"/>
                <w:szCs w:val="24"/>
              </w:rPr>
              <w:t xml:space="preserve">Documentary: Professor Green, </w:t>
            </w:r>
            <w:hyperlink r:id="rId21" w:history="1">
              <w:r w:rsidRPr="0006704D">
                <w:rPr>
                  <w:rStyle w:val="Hyperlink"/>
                  <w:rFonts w:cstheme="minorHAnsi"/>
                  <w:sz w:val="24"/>
                  <w:szCs w:val="24"/>
                </w:rPr>
                <w:t>Living in Poverty</w:t>
              </w:r>
            </w:hyperlink>
          </w:p>
          <w:p w14:paraId="2D9E0ECE" w14:textId="2E3679C1" w:rsidR="00261EB7" w:rsidRPr="0006704D" w:rsidRDefault="0006704D" w:rsidP="006B17A1">
            <w:pPr>
              <w:rPr>
                <w:rFonts w:cstheme="minorHAnsi"/>
                <w:sz w:val="24"/>
                <w:szCs w:val="24"/>
              </w:rPr>
            </w:pPr>
            <w:hyperlink r:id="rId22" w:history="1">
              <w:r w:rsidR="00261EB7" w:rsidRPr="0006704D">
                <w:rPr>
                  <w:rStyle w:val="Hyperlink"/>
                  <w:rFonts w:cstheme="minorHAnsi"/>
                  <w:sz w:val="24"/>
                  <w:szCs w:val="24"/>
                </w:rPr>
                <w:t>https://www.youtube.com/watch?v=PopPlAXcWDE</w:t>
              </w:r>
            </w:hyperlink>
            <w:r w:rsidR="00261EB7" w:rsidRPr="0006704D">
              <w:rPr>
                <w:rFonts w:cstheme="minorHAnsi"/>
                <w:sz w:val="24"/>
                <w:szCs w:val="24"/>
              </w:rPr>
              <w:t xml:space="preserve"> </w:t>
            </w:r>
          </w:p>
          <w:p w14:paraId="3F945EE3" w14:textId="77777777" w:rsidR="00E7652E" w:rsidRPr="0006704D" w:rsidRDefault="00E7652E" w:rsidP="006B17A1">
            <w:pPr>
              <w:rPr>
                <w:rFonts w:cstheme="minorHAnsi"/>
                <w:sz w:val="24"/>
                <w:szCs w:val="24"/>
              </w:rPr>
            </w:pPr>
          </w:p>
          <w:p w14:paraId="055BE881" w14:textId="77777777" w:rsidR="00E7652E" w:rsidRPr="0006704D" w:rsidRDefault="00E7652E" w:rsidP="006B17A1">
            <w:pPr>
              <w:rPr>
                <w:rFonts w:cstheme="minorHAnsi"/>
                <w:sz w:val="24"/>
                <w:szCs w:val="24"/>
              </w:rPr>
            </w:pPr>
          </w:p>
          <w:p w14:paraId="60607420" w14:textId="77777777" w:rsidR="00E7652E" w:rsidRPr="0006704D" w:rsidRDefault="00E7652E" w:rsidP="006B17A1">
            <w:pPr>
              <w:rPr>
                <w:rFonts w:cstheme="minorHAnsi"/>
                <w:sz w:val="24"/>
                <w:szCs w:val="24"/>
              </w:rPr>
            </w:pPr>
          </w:p>
          <w:p w14:paraId="00C2D999" w14:textId="77777777" w:rsidR="00E7652E" w:rsidRPr="0006704D" w:rsidRDefault="00E7652E" w:rsidP="006B17A1">
            <w:pPr>
              <w:rPr>
                <w:rFonts w:cstheme="minorHAnsi"/>
                <w:sz w:val="24"/>
                <w:szCs w:val="24"/>
              </w:rPr>
            </w:pPr>
          </w:p>
          <w:p w14:paraId="1C42E1AD" w14:textId="77777777" w:rsidR="00E7652E" w:rsidRPr="0006704D" w:rsidRDefault="00E7652E" w:rsidP="006B17A1">
            <w:pPr>
              <w:rPr>
                <w:rFonts w:cstheme="minorHAnsi"/>
                <w:sz w:val="24"/>
                <w:szCs w:val="24"/>
              </w:rPr>
            </w:pPr>
          </w:p>
          <w:p w14:paraId="31654D55" w14:textId="4E227DDA" w:rsidR="00E7652E" w:rsidRPr="0006704D" w:rsidRDefault="00E7652E" w:rsidP="006B17A1">
            <w:pPr>
              <w:rPr>
                <w:rFonts w:cstheme="minorHAnsi"/>
                <w:sz w:val="24"/>
                <w:szCs w:val="24"/>
              </w:rPr>
            </w:pPr>
          </w:p>
        </w:tc>
        <w:tc>
          <w:tcPr>
            <w:tcW w:w="5599" w:type="dxa"/>
          </w:tcPr>
          <w:p w14:paraId="1683F646" w14:textId="77777777" w:rsidR="00E7652E" w:rsidRPr="0006704D" w:rsidRDefault="00E7652E" w:rsidP="006B17A1">
            <w:pPr>
              <w:rPr>
                <w:rFonts w:cstheme="minorHAnsi"/>
                <w:b/>
                <w:sz w:val="24"/>
                <w:szCs w:val="24"/>
              </w:rPr>
            </w:pPr>
          </w:p>
          <w:p w14:paraId="091B5EC4" w14:textId="77777777" w:rsidR="00E7652E" w:rsidRPr="0006704D" w:rsidRDefault="00E7652E" w:rsidP="006B17A1">
            <w:pPr>
              <w:rPr>
                <w:rFonts w:cstheme="minorHAnsi"/>
                <w:b/>
                <w:sz w:val="24"/>
                <w:szCs w:val="24"/>
              </w:rPr>
            </w:pPr>
          </w:p>
          <w:p w14:paraId="352C3AD1" w14:textId="77777777" w:rsidR="00E7652E" w:rsidRPr="0006704D" w:rsidRDefault="00E7652E" w:rsidP="006B17A1">
            <w:pPr>
              <w:rPr>
                <w:rFonts w:cstheme="minorHAnsi"/>
                <w:b/>
                <w:sz w:val="24"/>
                <w:szCs w:val="24"/>
              </w:rPr>
            </w:pPr>
          </w:p>
          <w:p w14:paraId="30F609FC" w14:textId="77777777" w:rsidR="00E7652E" w:rsidRPr="0006704D" w:rsidRDefault="00E7652E" w:rsidP="006B17A1">
            <w:pPr>
              <w:rPr>
                <w:rFonts w:cstheme="minorHAnsi"/>
                <w:b/>
                <w:sz w:val="24"/>
                <w:szCs w:val="24"/>
              </w:rPr>
            </w:pPr>
          </w:p>
          <w:p w14:paraId="4C59C4BD" w14:textId="77777777" w:rsidR="00E7652E" w:rsidRPr="0006704D" w:rsidRDefault="00E7652E" w:rsidP="006B17A1">
            <w:pPr>
              <w:rPr>
                <w:rFonts w:cstheme="minorHAnsi"/>
                <w:b/>
                <w:sz w:val="24"/>
                <w:szCs w:val="24"/>
              </w:rPr>
            </w:pPr>
          </w:p>
          <w:p w14:paraId="0D0D7AAC" w14:textId="77777777" w:rsidR="00E7652E" w:rsidRPr="0006704D" w:rsidRDefault="00E7652E" w:rsidP="006B17A1">
            <w:pPr>
              <w:rPr>
                <w:rFonts w:cstheme="minorHAnsi"/>
                <w:b/>
                <w:sz w:val="24"/>
                <w:szCs w:val="24"/>
              </w:rPr>
            </w:pPr>
          </w:p>
          <w:p w14:paraId="65D6F8E7" w14:textId="39186C3B" w:rsidR="00E7652E" w:rsidRPr="0006704D" w:rsidRDefault="00E7652E" w:rsidP="006B17A1">
            <w:pPr>
              <w:rPr>
                <w:rFonts w:cstheme="minorHAnsi"/>
                <w:b/>
                <w:sz w:val="24"/>
                <w:szCs w:val="24"/>
              </w:rPr>
            </w:pPr>
          </w:p>
          <w:p w14:paraId="78FCE015" w14:textId="182D7EDE" w:rsidR="003F3CBA" w:rsidRPr="0006704D" w:rsidRDefault="003F3CBA" w:rsidP="006B17A1">
            <w:pPr>
              <w:rPr>
                <w:rFonts w:cstheme="minorHAnsi"/>
                <w:b/>
                <w:sz w:val="24"/>
                <w:szCs w:val="24"/>
              </w:rPr>
            </w:pPr>
          </w:p>
          <w:p w14:paraId="2468BA3B" w14:textId="60BD2A05" w:rsidR="003F3CBA" w:rsidRPr="0006704D" w:rsidRDefault="003F3CBA" w:rsidP="006B17A1">
            <w:pPr>
              <w:rPr>
                <w:rFonts w:cstheme="minorHAnsi"/>
                <w:b/>
                <w:sz w:val="24"/>
                <w:szCs w:val="24"/>
              </w:rPr>
            </w:pPr>
          </w:p>
          <w:p w14:paraId="5401F1AF" w14:textId="69A1A7AE" w:rsidR="003F3CBA" w:rsidRPr="0006704D" w:rsidRDefault="003F3CBA" w:rsidP="006B17A1">
            <w:pPr>
              <w:rPr>
                <w:rFonts w:cstheme="minorHAnsi"/>
                <w:b/>
                <w:sz w:val="24"/>
                <w:szCs w:val="24"/>
              </w:rPr>
            </w:pPr>
          </w:p>
          <w:p w14:paraId="79AAA7A2" w14:textId="22EDE17F" w:rsidR="003F3CBA" w:rsidRPr="0006704D" w:rsidRDefault="003F3CBA" w:rsidP="006B17A1">
            <w:pPr>
              <w:rPr>
                <w:rFonts w:cstheme="minorHAnsi"/>
                <w:b/>
                <w:sz w:val="24"/>
                <w:szCs w:val="24"/>
              </w:rPr>
            </w:pPr>
          </w:p>
          <w:p w14:paraId="1AF0917E" w14:textId="1A0A45C6" w:rsidR="003F3CBA" w:rsidRPr="0006704D" w:rsidRDefault="003F3CBA" w:rsidP="006B17A1">
            <w:pPr>
              <w:rPr>
                <w:rFonts w:cstheme="minorHAnsi"/>
                <w:b/>
                <w:sz w:val="24"/>
                <w:szCs w:val="24"/>
              </w:rPr>
            </w:pPr>
          </w:p>
          <w:p w14:paraId="17237CD9" w14:textId="77777777" w:rsidR="003F3CBA" w:rsidRPr="0006704D" w:rsidRDefault="003F3CBA" w:rsidP="006B17A1">
            <w:pPr>
              <w:rPr>
                <w:rFonts w:cstheme="minorHAnsi"/>
                <w:b/>
                <w:sz w:val="24"/>
                <w:szCs w:val="24"/>
              </w:rPr>
            </w:pPr>
          </w:p>
          <w:p w14:paraId="7071117A" w14:textId="5FDB96DB" w:rsidR="00E7652E" w:rsidRPr="0006704D" w:rsidRDefault="00E7652E" w:rsidP="006B17A1">
            <w:pPr>
              <w:rPr>
                <w:rFonts w:cstheme="minorHAnsi"/>
                <w:b/>
                <w:sz w:val="24"/>
                <w:szCs w:val="24"/>
              </w:rPr>
            </w:pPr>
          </w:p>
          <w:p w14:paraId="06373431" w14:textId="0ED9ED1B" w:rsidR="003F3CBA" w:rsidRPr="0006704D" w:rsidRDefault="003F3CBA" w:rsidP="006B17A1">
            <w:pPr>
              <w:rPr>
                <w:rFonts w:cstheme="minorHAnsi"/>
                <w:b/>
                <w:sz w:val="24"/>
                <w:szCs w:val="24"/>
              </w:rPr>
            </w:pPr>
          </w:p>
          <w:p w14:paraId="5969EC37" w14:textId="4F97D7CA" w:rsidR="003F3CBA" w:rsidRPr="0006704D" w:rsidRDefault="003F3CBA" w:rsidP="006B17A1">
            <w:pPr>
              <w:rPr>
                <w:rFonts w:cstheme="minorHAnsi"/>
                <w:b/>
                <w:sz w:val="24"/>
                <w:szCs w:val="24"/>
              </w:rPr>
            </w:pPr>
          </w:p>
          <w:p w14:paraId="0F3E4A1C" w14:textId="77777777" w:rsidR="003F3CBA" w:rsidRPr="0006704D" w:rsidRDefault="003F3CBA" w:rsidP="006B17A1">
            <w:pPr>
              <w:rPr>
                <w:rFonts w:cstheme="minorHAnsi"/>
                <w:b/>
                <w:sz w:val="24"/>
                <w:szCs w:val="24"/>
              </w:rPr>
            </w:pPr>
          </w:p>
          <w:p w14:paraId="087C2A4B" w14:textId="77777777" w:rsidR="00E7652E" w:rsidRPr="0006704D" w:rsidRDefault="00E7652E" w:rsidP="006B17A1">
            <w:pPr>
              <w:rPr>
                <w:rFonts w:cstheme="minorHAnsi"/>
                <w:b/>
                <w:sz w:val="24"/>
                <w:szCs w:val="24"/>
              </w:rPr>
            </w:pPr>
          </w:p>
          <w:p w14:paraId="165488E7" w14:textId="3CB8615E" w:rsidR="00E7652E" w:rsidRPr="0006704D" w:rsidRDefault="00E7652E" w:rsidP="006B17A1">
            <w:pPr>
              <w:rPr>
                <w:rFonts w:cstheme="minorHAnsi"/>
                <w:b/>
                <w:sz w:val="24"/>
                <w:szCs w:val="24"/>
              </w:rPr>
            </w:pPr>
          </w:p>
        </w:tc>
      </w:tr>
    </w:tbl>
    <w:p w14:paraId="6B28209D" w14:textId="027BD2B4" w:rsidR="000771E8" w:rsidRPr="0006704D" w:rsidRDefault="00E7652E" w:rsidP="006B17A1">
      <w:pPr>
        <w:rPr>
          <w:rFonts w:cstheme="minorHAnsi"/>
          <w:b/>
          <w:sz w:val="24"/>
          <w:szCs w:val="24"/>
        </w:rPr>
      </w:pPr>
      <w:r w:rsidRPr="0006704D">
        <w:rPr>
          <w:rFonts w:cstheme="minorHAnsi"/>
          <w:b/>
          <w:noProof/>
          <w:sz w:val="24"/>
          <w:szCs w:val="24"/>
          <w:lang w:eastAsia="en-GB"/>
        </w:rPr>
        <w:lastRenderedPageBreak/>
        <mc:AlternateContent>
          <mc:Choice Requires="wps">
            <w:drawing>
              <wp:anchor distT="45720" distB="45720" distL="114300" distR="114300" simplePos="0" relativeHeight="251652608" behindDoc="0" locked="0" layoutInCell="1" allowOverlap="1" wp14:anchorId="03A00F56" wp14:editId="634EF272">
                <wp:simplePos x="0" y="0"/>
                <wp:positionH relativeFrom="margin">
                  <wp:align>left</wp:align>
                </wp:positionH>
                <wp:positionV relativeFrom="paragraph">
                  <wp:posOffset>273685</wp:posOffset>
                </wp:positionV>
                <wp:extent cx="5949950" cy="6477000"/>
                <wp:effectExtent l="0" t="0" r="127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6477000"/>
                        </a:xfrm>
                        <a:prstGeom prst="rect">
                          <a:avLst/>
                        </a:prstGeom>
                        <a:solidFill>
                          <a:srgbClr val="FFFFFF"/>
                        </a:solidFill>
                        <a:ln w="9525">
                          <a:solidFill>
                            <a:srgbClr val="000000"/>
                          </a:solidFill>
                          <a:miter lim="800000"/>
                          <a:headEnd/>
                          <a:tailEnd/>
                        </a:ln>
                      </wps:spPr>
                      <wps:txbx>
                        <w:txbxContent>
                          <w:p w14:paraId="485D524D" w14:textId="573D4012" w:rsidR="00E7652E" w:rsidRPr="00E7652E" w:rsidRDefault="00E7652E">
                            <w:pPr>
                              <w:rPr>
                                <w:rFonts w:ascii="Georgia" w:hAnsi="Georgia"/>
                                <w:b/>
                              </w:rPr>
                            </w:pPr>
                            <w:r w:rsidRPr="00E7652E">
                              <w:rPr>
                                <w:rFonts w:ascii="Georgia" w:hAnsi="Georgia"/>
                                <w:b/>
                              </w:rPr>
                              <w:t>Write your response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A00F56" id="_x0000_s1027" type="#_x0000_t202" style="position:absolute;margin-left:0;margin-top:21.55pt;width:468.5pt;height:510pt;z-index:251652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">
                <v:textbox>
                  <w:txbxContent>
                    <w:p w14:paraId="485D524D" w14:textId="573D4012" w:rsidR="00E7652E" w:rsidRPr="00E7652E" w:rsidRDefault="00E7652E">
                      <w:pPr>
                        <w:rPr>
                          <w:rFonts w:ascii="Georgia" w:hAnsi="Georgia"/>
                          <w:b/>
                        </w:rPr>
                      </w:pPr>
                      <w:r w:rsidRPr="00E7652E">
                        <w:rPr>
                          <w:rFonts w:ascii="Georgia" w:hAnsi="Georgia"/>
                          <w:b/>
                        </w:rPr>
                        <w:t>Write your response here:</w:t>
                      </w:r>
                    </w:p>
                  </w:txbxContent>
                </v:textbox>
                <w10:wrap type="square" anchorx="margin"/>
              </v:shape>
            </w:pict>
          </mc:Fallback>
        </mc:AlternateContent>
      </w:r>
    </w:p>
    <w:p w14:paraId="1E830973" w14:textId="77777777" w:rsidR="003F3CBA" w:rsidRPr="0006704D" w:rsidRDefault="003F3CBA" w:rsidP="006B17A1">
      <w:pPr>
        <w:rPr>
          <w:rFonts w:cstheme="minorHAnsi"/>
          <w:b/>
          <w:sz w:val="24"/>
          <w:szCs w:val="24"/>
        </w:rPr>
      </w:pPr>
    </w:p>
    <w:p w14:paraId="54612076" w14:textId="77777777" w:rsidR="003F3CBA" w:rsidRPr="0006704D" w:rsidRDefault="003F3CBA" w:rsidP="006B17A1">
      <w:pPr>
        <w:rPr>
          <w:rFonts w:cstheme="minorHAnsi"/>
          <w:b/>
          <w:sz w:val="24"/>
          <w:szCs w:val="24"/>
        </w:rPr>
      </w:pPr>
    </w:p>
    <w:p w14:paraId="4AE3751F" w14:textId="240E51B4" w:rsidR="00E7652E" w:rsidRPr="0006704D" w:rsidRDefault="00E7652E" w:rsidP="006B17A1">
      <w:pPr>
        <w:rPr>
          <w:rFonts w:cstheme="minorHAnsi"/>
          <w:b/>
          <w:sz w:val="24"/>
          <w:szCs w:val="24"/>
        </w:rPr>
      </w:pPr>
      <w:r w:rsidRPr="0006704D">
        <w:rPr>
          <w:rFonts w:cstheme="minorHAnsi"/>
          <w:b/>
          <w:sz w:val="24"/>
          <w:szCs w:val="24"/>
        </w:rPr>
        <w:t>Is family life fair?</w:t>
      </w:r>
    </w:p>
    <w:p w14:paraId="789C31E0" w14:textId="77777777" w:rsidR="000910A0" w:rsidRPr="0006704D" w:rsidRDefault="00E7652E" w:rsidP="006B17A1">
      <w:pPr>
        <w:rPr>
          <w:rFonts w:cstheme="minorHAnsi"/>
          <w:sz w:val="24"/>
          <w:szCs w:val="24"/>
        </w:rPr>
      </w:pPr>
      <w:r w:rsidRPr="0006704D">
        <w:rPr>
          <w:rFonts w:cstheme="minorHAnsi"/>
          <w:sz w:val="24"/>
          <w:szCs w:val="24"/>
        </w:rPr>
        <w:t>If we were to rewind to the 1950s, we would see that family life</w:t>
      </w:r>
      <w:r w:rsidR="000910A0" w:rsidRPr="0006704D">
        <w:rPr>
          <w:rFonts w:cstheme="minorHAnsi"/>
          <w:sz w:val="24"/>
          <w:szCs w:val="24"/>
        </w:rPr>
        <w:t xml:space="preserve"> used to be very unequal. Women were expected not to have a paid job, but to complete all the housework and childcare, whilst men would go out and work. Look at this page from a home economics textbook in the 1950s:</w:t>
      </w:r>
    </w:p>
    <w:p w14:paraId="53E5E29A" w14:textId="7F317E72" w:rsidR="00E7652E" w:rsidRPr="0006704D" w:rsidRDefault="00E7652E" w:rsidP="006B17A1">
      <w:pPr>
        <w:rPr>
          <w:rFonts w:cstheme="minorHAnsi"/>
          <w:sz w:val="24"/>
          <w:szCs w:val="24"/>
        </w:rPr>
      </w:pPr>
      <w:r w:rsidRPr="0006704D">
        <w:rPr>
          <w:rFonts w:cstheme="minorHAnsi"/>
          <w:sz w:val="24"/>
          <w:szCs w:val="24"/>
        </w:rPr>
        <w:lastRenderedPageBreak/>
        <w:t xml:space="preserve"> </w:t>
      </w:r>
      <w:r w:rsidR="00880448" w:rsidRPr="0006704D">
        <w:rPr>
          <w:rFonts w:cstheme="minorHAnsi"/>
          <w:noProof/>
          <w:lang w:eastAsia="en-GB"/>
        </w:rPr>
        <w:lastRenderedPageBreak/>
        <w:drawing>
          <wp:inline distT="0" distB="0" distL="0" distR="0" wp14:anchorId="60446AC3" wp14:editId="673534A5">
            <wp:extent cx="5731510" cy="5754142"/>
            <wp:effectExtent l="0" t="0" r="254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754142"/>
                    </a:xfrm>
                    <a:prstGeom prst="rect">
                      <a:avLst/>
                    </a:prstGeom>
                    <a:noFill/>
                    <a:ln>
                      <a:noFill/>
                    </a:ln>
                  </pic:spPr>
                </pic:pic>
              </a:graphicData>
            </a:graphic>
          </wp:inline>
        </w:drawing>
      </w:r>
    </w:p>
    <w:p w14:paraId="11034E2D" w14:textId="5176A03B" w:rsidR="00880448" w:rsidRPr="0006704D" w:rsidRDefault="00880448" w:rsidP="00880448">
      <w:pPr>
        <w:pStyle w:val="ListParagraph"/>
        <w:numPr>
          <w:ilvl w:val="0"/>
          <w:numId w:val="11"/>
        </w:numPr>
        <w:rPr>
          <w:rFonts w:cstheme="minorHAnsi"/>
          <w:sz w:val="24"/>
          <w:szCs w:val="24"/>
        </w:rPr>
      </w:pPr>
      <w:r w:rsidRPr="0006704D">
        <w:rPr>
          <w:rFonts w:cstheme="minorHAnsi"/>
          <w:sz w:val="24"/>
          <w:szCs w:val="24"/>
        </w:rPr>
        <w:t>What does this show about the role of women in the family?</w:t>
      </w:r>
    </w:p>
    <w:p w14:paraId="4EEDE175" w14:textId="05172AEC" w:rsidR="00880448" w:rsidRPr="0006704D" w:rsidRDefault="00880448" w:rsidP="00880448">
      <w:pPr>
        <w:pStyle w:val="ListParagraph"/>
        <w:numPr>
          <w:ilvl w:val="0"/>
          <w:numId w:val="11"/>
        </w:numPr>
        <w:rPr>
          <w:rFonts w:cstheme="minorHAnsi"/>
          <w:sz w:val="24"/>
          <w:szCs w:val="24"/>
        </w:rPr>
      </w:pPr>
      <w:r w:rsidRPr="0006704D">
        <w:rPr>
          <w:rFonts w:cstheme="minorHAnsi"/>
          <w:sz w:val="24"/>
          <w:szCs w:val="24"/>
        </w:rPr>
        <w:t>What would feminists think about this?</w:t>
      </w:r>
    </w:p>
    <w:p w14:paraId="64D65B86" w14:textId="3E4E83DC" w:rsidR="00880448" w:rsidRPr="0006704D" w:rsidRDefault="00880448" w:rsidP="00880448">
      <w:pPr>
        <w:pStyle w:val="ListParagraph"/>
        <w:numPr>
          <w:ilvl w:val="0"/>
          <w:numId w:val="11"/>
        </w:numPr>
        <w:rPr>
          <w:rFonts w:cstheme="minorHAnsi"/>
          <w:sz w:val="24"/>
          <w:szCs w:val="24"/>
        </w:rPr>
      </w:pPr>
      <w:r w:rsidRPr="0006704D">
        <w:rPr>
          <w:rFonts w:cstheme="minorHAnsi"/>
          <w:sz w:val="24"/>
          <w:szCs w:val="24"/>
        </w:rPr>
        <w:t>How has this changed?</w:t>
      </w:r>
    </w:p>
    <w:p w14:paraId="65257113" w14:textId="6A626304" w:rsidR="00880448" w:rsidRPr="0006704D" w:rsidRDefault="00880448" w:rsidP="00880448">
      <w:pPr>
        <w:rPr>
          <w:rFonts w:cstheme="minorHAnsi"/>
          <w:sz w:val="24"/>
          <w:szCs w:val="24"/>
        </w:rPr>
      </w:pPr>
      <w:r w:rsidRPr="0006704D">
        <w:rPr>
          <w:rFonts w:cstheme="minorHAnsi"/>
          <w:sz w:val="24"/>
          <w:szCs w:val="24"/>
        </w:rPr>
        <w:t xml:space="preserve">Today, men and women are more equal. Women are likely to have a paid job as well as men, and men and women are both likely to contribute to family life and tasks. </w:t>
      </w:r>
      <w:r w:rsidR="004E7A43" w:rsidRPr="0006704D">
        <w:rPr>
          <w:rFonts w:cstheme="minorHAnsi"/>
          <w:sz w:val="24"/>
          <w:szCs w:val="24"/>
        </w:rPr>
        <w:t xml:space="preserve">However, there are still inequalities between men and women in the family. Men are usually paid more than women, and so have more power, and women often still complete up to 60% more housework and childcare than men. </w:t>
      </w:r>
    </w:p>
    <w:p w14:paraId="5B7D821E" w14:textId="0A50A3FA" w:rsidR="004E7A43" w:rsidRPr="0006704D" w:rsidRDefault="004E7A43" w:rsidP="00880448">
      <w:pPr>
        <w:rPr>
          <w:rFonts w:cstheme="minorHAnsi"/>
          <w:sz w:val="24"/>
          <w:szCs w:val="24"/>
        </w:rPr>
      </w:pPr>
      <w:r w:rsidRPr="0006704D">
        <w:rPr>
          <w:rFonts w:cstheme="minorHAnsi"/>
          <w:sz w:val="24"/>
          <w:szCs w:val="24"/>
        </w:rPr>
        <w:t xml:space="preserve">Many women must perform the ‘double shift’ – which means doing two shifts of work, one in their paid role, and one </w:t>
      </w:r>
      <w:r w:rsidR="00721DC6" w:rsidRPr="0006704D">
        <w:rPr>
          <w:rFonts w:cstheme="minorHAnsi"/>
          <w:sz w:val="24"/>
          <w:szCs w:val="24"/>
        </w:rPr>
        <w:t xml:space="preserve">at home. </w:t>
      </w:r>
      <w:r w:rsidR="00592F26" w:rsidRPr="0006704D">
        <w:rPr>
          <w:rFonts w:cstheme="minorHAnsi"/>
          <w:sz w:val="24"/>
          <w:szCs w:val="24"/>
        </w:rPr>
        <w:t xml:space="preserve">Some sociologists also argue that women perform more emotional labour – remembering birthdays, comforting people when they are upset, scheduling appointments and so on. </w:t>
      </w:r>
    </w:p>
    <w:p w14:paraId="1C485071" w14:textId="1A80BB88" w:rsidR="00592F26" w:rsidRPr="0006704D" w:rsidRDefault="00592F26" w:rsidP="00880448">
      <w:pPr>
        <w:rPr>
          <w:rFonts w:cstheme="minorHAnsi"/>
          <w:b/>
          <w:sz w:val="24"/>
          <w:szCs w:val="24"/>
        </w:rPr>
      </w:pPr>
      <w:r w:rsidRPr="0006704D">
        <w:rPr>
          <w:rFonts w:cstheme="minorHAnsi"/>
          <w:noProof/>
          <w:sz w:val="24"/>
          <w:szCs w:val="24"/>
          <w:lang w:eastAsia="en-GB"/>
        </w:rPr>
        <mc:AlternateContent>
          <mc:Choice Requires="wps">
            <w:drawing>
              <wp:anchor distT="45720" distB="45720" distL="114300" distR="114300" simplePos="0" relativeHeight="251653632" behindDoc="0" locked="0" layoutInCell="1" allowOverlap="1" wp14:anchorId="57B26E10" wp14:editId="57A70514">
                <wp:simplePos x="0" y="0"/>
                <wp:positionH relativeFrom="margin">
                  <wp:align>left</wp:align>
                </wp:positionH>
                <wp:positionV relativeFrom="paragraph">
                  <wp:posOffset>516255</wp:posOffset>
                </wp:positionV>
                <wp:extent cx="5918200" cy="1403350"/>
                <wp:effectExtent l="0" t="0" r="2540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3350"/>
                        </a:xfrm>
                        <a:prstGeom prst="rect">
                          <a:avLst/>
                        </a:prstGeom>
                        <a:solidFill>
                          <a:srgbClr val="FFFFFF"/>
                        </a:solidFill>
                        <a:ln w="9525">
                          <a:solidFill>
                            <a:srgbClr val="000000"/>
                          </a:solidFill>
                          <a:miter lim="800000"/>
                          <a:headEnd/>
                          <a:tailEnd/>
                        </a:ln>
                      </wps:spPr>
                      <wps:txbx>
                        <w:txbxContent>
                          <w:p w14:paraId="07A9A563" w14:textId="35D4B3BC" w:rsidR="00592F26" w:rsidRDefault="00592F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B26E10" id="_x0000_s1028" type="#_x0000_t202" style="position:absolute;margin-left:0;margin-top:40.65pt;width:466pt;height:110.5pt;z-index:25165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">
                <v:textbox>
                  <w:txbxContent>
                    <w:p w14:paraId="07A9A563" w14:textId="35D4B3BC" w:rsidR="00592F26" w:rsidRDefault="00592F26"/>
                  </w:txbxContent>
                </v:textbox>
                <w10:wrap type="square" anchorx="margin"/>
              </v:shape>
            </w:pict>
          </mc:Fallback>
        </mc:AlternateContent>
      </w:r>
      <w:r w:rsidRPr="0006704D">
        <w:rPr>
          <w:rFonts w:cstheme="minorHAnsi"/>
          <w:b/>
          <w:sz w:val="24"/>
          <w:szCs w:val="24"/>
        </w:rPr>
        <w:t>In your opinion, should women do more housework and childcare than men? Why/ Why not?</w:t>
      </w:r>
    </w:p>
    <w:p w14:paraId="5E9B521A" w14:textId="38E9A739" w:rsidR="00592F26" w:rsidRPr="0006704D" w:rsidRDefault="00592F26" w:rsidP="00880448">
      <w:pPr>
        <w:rPr>
          <w:rFonts w:cstheme="minorHAnsi"/>
          <w:sz w:val="24"/>
          <w:szCs w:val="24"/>
        </w:rPr>
      </w:pPr>
    </w:p>
    <w:p w14:paraId="76C11982" w14:textId="63BCA8D5" w:rsidR="00592F26" w:rsidRPr="0006704D" w:rsidRDefault="00592F26" w:rsidP="00880448">
      <w:pPr>
        <w:rPr>
          <w:rFonts w:cstheme="minorHAnsi"/>
          <w:b/>
          <w:sz w:val="24"/>
          <w:szCs w:val="24"/>
        </w:rPr>
      </w:pPr>
      <w:r w:rsidRPr="0006704D">
        <w:rPr>
          <w:rFonts w:cstheme="minorHAnsi"/>
          <w:b/>
          <w:sz w:val="24"/>
          <w:szCs w:val="24"/>
        </w:rPr>
        <w:t xml:space="preserve">Research task: read/ watch/ listen to the sources below and record the key points. Then write 500 words explaining whether or not family </w:t>
      </w:r>
      <w:r w:rsidR="00053C2E" w:rsidRPr="0006704D">
        <w:rPr>
          <w:rFonts w:cstheme="minorHAnsi"/>
          <w:b/>
          <w:sz w:val="24"/>
          <w:szCs w:val="24"/>
        </w:rPr>
        <w:t>life in the UK is fair in your opinion. Try to use evidence and examples where possible.</w:t>
      </w:r>
    </w:p>
    <w:tbl>
      <w:tblPr>
        <w:tblStyle w:val="TableGrid"/>
        <w:tblW w:w="9280" w:type="dxa"/>
        <w:tblLook w:val="04A0" w:firstRow="1" w:lastRow="0" w:firstColumn="1" w:lastColumn="0" w:noHBand="0" w:noVBand="1"/>
      </w:tblPr>
      <w:tblGrid>
        <w:gridCol w:w="6449"/>
        <w:gridCol w:w="2831"/>
      </w:tblGrid>
      <w:tr w:rsidR="00053C2E" w:rsidRPr="0006704D" w14:paraId="67A297EB" w14:textId="77777777" w:rsidTr="00D332CF">
        <w:trPr>
          <w:trHeight w:val="663"/>
        </w:trPr>
        <w:tc>
          <w:tcPr>
            <w:tcW w:w="3256" w:type="dxa"/>
          </w:tcPr>
          <w:p w14:paraId="62CA043D" w14:textId="77777777" w:rsidR="00053C2E" w:rsidRPr="0006704D" w:rsidRDefault="00053C2E" w:rsidP="00D332CF">
            <w:pPr>
              <w:rPr>
                <w:rFonts w:cstheme="minorHAnsi"/>
                <w:b/>
                <w:sz w:val="24"/>
                <w:szCs w:val="24"/>
              </w:rPr>
            </w:pPr>
            <w:r w:rsidRPr="0006704D">
              <w:rPr>
                <w:rFonts w:cstheme="minorHAnsi"/>
                <w:b/>
                <w:sz w:val="24"/>
                <w:szCs w:val="24"/>
              </w:rPr>
              <w:t>Source</w:t>
            </w:r>
          </w:p>
        </w:tc>
        <w:tc>
          <w:tcPr>
            <w:tcW w:w="6024" w:type="dxa"/>
          </w:tcPr>
          <w:p w14:paraId="7B11742B" w14:textId="77777777" w:rsidR="00053C2E" w:rsidRPr="0006704D" w:rsidRDefault="00053C2E" w:rsidP="00D332CF">
            <w:pPr>
              <w:rPr>
                <w:rFonts w:cstheme="minorHAnsi"/>
                <w:b/>
                <w:sz w:val="24"/>
                <w:szCs w:val="24"/>
              </w:rPr>
            </w:pPr>
            <w:r w:rsidRPr="0006704D">
              <w:rPr>
                <w:rFonts w:cstheme="minorHAnsi"/>
                <w:b/>
                <w:sz w:val="24"/>
                <w:szCs w:val="24"/>
              </w:rPr>
              <w:t>Key points</w:t>
            </w:r>
          </w:p>
        </w:tc>
      </w:tr>
      <w:tr w:rsidR="00053C2E" w:rsidRPr="0006704D" w14:paraId="180B72C2" w14:textId="77777777" w:rsidTr="00D332CF">
        <w:trPr>
          <w:trHeight w:val="4695"/>
        </w:trPr>
        <w:tc>
          <w:tcPr>
            <w:tcW w:w="3256" w:type="dxa"/>
          </w:tcPr>
          <w:p w14:paraId="74323580" w14:textId="77777777" w:rsidR="00053C2E" w:rsidRPr="0006704D" w:rsidRDefault="00053C2E" w:rsidP="00D332CF">
            <w:pPr>
              <w:rPr>
                <w:rStyle w:val="Hyperlink"/>
                <w:rFonts w:cstheme="minorHAnsi"/>
                <w:sz w:val="24"/>
                <w:szCs w:val="24"/>
              </w:rPr>
            </w:pPr>
            <w:r w:rsidRPr="0006704D">
              <w:rPr>
                <w:rFonts w:cstheme="minorHAnsi"/>
                <w:sz w:val="24"/>
                <w:szCs w:val="24"/>
              </w:rPr>
              <w:t xml:space="preserve">Article: </w:t>
            </w:r>
            <w:hyperlink r:id="rId24" w:history="1">
              <w:r w:rsidR="009607D4" w:rsidRPr="0006704D">
                <w:rPr>
                  <w:rStyle w:val="Hyperlink"/>
                  <w:rFonts w:cstheme="minorHAnsi"/>
                  <w:sz w:val="24"/>
                  <w:szCs w:val="24"/>
                </w:rPr>
                <w:t>Why is there still a housework inequality gap?</w:t>
              </w:r>
            </w:hyperlink>
          </w:p>
          <w:p w14:paraId="63AB0DC7" w14:textId="1272F293" w:rsidR="0060230E" w:rsidRPr="0006704D" w:rsidRDefault="0060230E" w:rsidP="00D332CF">
            <w:pPr>
              <w:rPr>
                <w:rFonts w:cstheme="minorHAnsi"/>
                <w:sz w:val="24"/>
                <w:szCs w:val="24"/>
              </w:rPr>
            </w:pPr>
            <w:r w:rsidRPr="0006704D">
              <w:rPr>
                <w:rFonts w:cstheme="minorHAnsi"/>
                <w:sz w:val="24"/>
                <w:szCs w:val="24"/>
              </w:rPr>
              <w:t>https://www.theguardian.com/inequality/2018/feb/17/dirty-secret-why-housework-gender-gap</w:t>
            </w:r>
          </w:p>
        </w:tc>
        <w:tc>
          <w:tcPr>
            <w:tcW w:w="6024" w:type="dxa"/>
          </w:tcPr>
          <w:p w14:paraId="343C6B5A" w14:textId="77777777" w:rsidR="00053C2E" w:rsidRPr="0006704D" w:rsidRDefault="00053C2E" w:rsidP="00D332CF">
            <w:pPr>
              <w:rPr>
                <w:rFonts w:cstheme="minorHAnsi"/>
                <w:b/>
                <w:sz w:val="24"/>
                <w:szCs w:val="24"/>
              </w:rPr>
            </w:pPr>
          </w:p>
          <w:p w14:paraId="0CEF304B" w14:textId="77777777" w:rsidR="00053C2E" w:rsidRPr="0006704D" w:rsidRDefault="00053C2E" w:rsidP="00D332CF">
            <w:pPr>
              <w:rPr>
                <w:rFonts w:cstheme="minorHAnsi"/>
                <w:b/>
                <w:sz w:val="24"/>
                <w:szCs w:val="24"/>
              </w:rPr>
            </w:pPr>
          </w:p>
          <w:p w14:paraId="4F1C637E" w14:textId="77777777" w:rsidR="00053C2E" w:rsidRPr="0006704D" w:rsidRDefault="00053C2E" w:rsidP="00D332CF">
            <w:pPr>
              <w:rPr>
                <w:rFonts w:cstheme="minorHAnsi"/>
                <w:b/>
                <w:sz w:val="24"/>
                <w:szCs w:val="24"/>
              </w:rPr>
            </w:pPr>
          </w:p>
          <w:p w14:paraId="0F21C619" w14:textId="77777777" w:rsidR="00053C2E" w:rsidRPr="0006704D" w:rsidRDefault="00053C2E" w:rsidP="00D332CF">
            <w:pPr>
              <w:rPr>
                <w:rFonts w:cstheme="minorHAnsi"/>
                <w:b/>
                <w:sz w:val="24"/>
                <w:szCs w:val="24"/>
              </w:rPr>
            </w:pPr>
          </w:p>
          <w:p w14:paraId="1DB96116" w14:textId="77777777" w:rsidR="00053C2E" w:rsidRPr="0006704D" w:rsidRDefault="00053C2E" w:rsidP="00D332CF">
            <w:pPr>
              <w:rPr>
                <w:rFonts w:cstheme="minorHAnsi"/>
                <w:b/>
                <w:sz w:val="24"/>
                <w:szCs w:val="24"/>
              </w:rPr>
            </w:pPr>
          </w:p>
          <w:p w14:paraId="6BCE3EB7" w14:textId="77777777" w:rsidR="00053C2E" w:rsidRPr="0006704D" w:rsidRDefault="00053C2E" w:rsidP="00D332CF">
            <w:pPr>
              <w:rPr>
                <w:rFonts w:cstheme="minorHAnsi"/>
                <w:b/>
                <w:sz w:val="24"/>
                <w:szCs w:val="24"/>
              </w:rPr>
            </w:pPr>
          </w:p>
          <w:p w14:paraId="6248D562" w14:textId="77777777" w:rsidR="00053C2E" w:rsidRPr="0006704D" w:rsidRDefault="00053C2E" w:rsidP="00D332CF">
            <w:pPr>
              <w:rPr>
                <w:rFonts w:cstheme="minorHAnsi"/>
                <w:b/>
                <w:sz w:val="24"/>
                <w:szCs w:val="24"/>
              </w:rPr>
            </w:pPr>
          </w:p>
          <w:p w14:paraId="1F2F07D1" w14:textId="77777777" w:rsidR="00053C2E" w:rsidRPr="0006704D" w:rsidRDefault="00053C2E" w:rsidP="00D332CF">
            <w:pPr>
              <w:rPr>
                <w:rFonts w:cstheme="minorHAnsi"/>
                <w:b/>
                <w:sz w:val="24"/>
                <w:szCs w:val="24"/>
              </w:rPr>
            </w:pPr>
          </w:p>
          <w:p w14:paraId="6A4B9006" w14:textId="77777777" w:rsidR="00053C2E" w:rsidRPr="0006704D" w:rsidRDefault="00053C2E" w:rsidP="00D332CF">
            <w:pPr>
              <w:rPr>
                <w:rFonts w:cstheme="minorHAnsi"/>
                <w:b/>
                <w:sz w:val="24"/>
                <w:szCs w:val="24"/>
              </w:rPr>
            </w:pPr>
          </w:p>
          <w:p w14:paraId="6FE131BC" w14:textId="77777777" w:rsidR="00053C2E" w:rsidRPr="0006704D" w:rsidRDefault="00053C2E" w:rsidP="00D332CF">
            <w:pPr>
              <w:rPr>
                <w:rFonts w:cstheme="minorHAnsi"/>
                <w:b/>
                <w:sz w:val="24"/>
                <w:szCs w:val="24"/>
              </w:rPr>
            </w:pPr>
          </w:p>
          <w:p w14:paraId="2D3DE74B" w14:textId="77777777" w:rsidR="00053C2E" w:rsidRPr="0006704D" w:rsidRDefault="00053C2E" w:rsidP="00D332CF">
            <w:pPr>
              <w:rPr>
                <w:rFonts w:cstheme="minorHAnsi"/>
                <w:b/>
                <w:sz w:val="24"/>
                <w:szCs w:val="24"/>
              </w:rPr>
            </w:pPr>
          </w:p>
          <w:p w14:paraId="3ADEF499" w14:textId="77777777" w:rsidR="00053C2E" w:rsidRPr="0006704D" w:rsidRDefault="00053C2E" w:rsidP="00D332CF">
            <w:pPr>
              <w:rPr>
                <w:rFonts w:cstheme="minorHAnsi"/>
                <w:b/>
                <w:sz w:val="24"/>
                <w:szCs w:val="24"/>
              </w:rPr>
            </w:pPr>
          </w:p>
          <w:p w14:paraId="165A6EF2" w14:textId="77777777" w:rsidR="00053C2E" w:rsidRPr="0006704D" w:rsidRDefault="00053C2E" w:rsidP="00D332CF">
            <w:pPr>
              <w:rPr>
                <w:rFonts w:cstheme="minorHAnsi"/>
                <w:b/>
                <w:sz w:val="24"/>
                <w:szCs w:val="24"/>
              </w:rPr>
            </w:pPr>
          </w:p>
          <w:p w14:paraId="265EF9D4" w14:textId="77777777" w:rsidR="00053C2E" w:rsidRPr="0006704D" w:rsidRDefault="00053C2E" w:rsidP="00D332CF">
            <w:pPr>
              <w:rPr>
                <w:rFonts w:cstheme="minorHAnsi"/>
                <w:b/>
                <w:sz w:val="24"/>
                <w:szCs w:val="24"/>
              </w:rPr>
            </w:pPr>
          </w:p>
          <w:p w14:paraId="24A31189" w14:textId="77777777" w:rsidR="00053C2E" w:rsidRPr="0006704D" w:rsidRDefault="00053C2E" w:rsidP="00D332CF">
            <w:pPr>
              <w:rPr>
                <w:rFonts w:cstheme="minorHAnsi"/>
                <w:b/>
                <w:sz w:val="24"/>
                <w:szCs w:val="24"/>
              </w:rPr>
            </w:pPr>
          </w:p>
          <w:p w14:paraId="1EE46E3E" w14:textId="77777777" w:rsidR="00053C2E" w:rsidRPr="0006704D" w:rsidRDefault="00053C2E" w:rsidP="00D332CF">
            <w:pPr>
              <w:rPr>
                <w:rFonts w:cstheme="minorHAnsi"/>
                <w:b/>
                <w:sz w:val="24"/>
                <w:szCs w:val="24"/>
              </w:rPr>
            </w:pPr>
          </w:p>
          <w:p w14:paraId="3C660037" w14:textId="77777777" w:rsidR="00053C2E" w:rsidRPr="0006704D" w:rsidRDefault="00053C2E" w:rsidP="00D332CF">
            <w:pPr>
              <w:rPr>
                <w:rFonts w:cstheme="minorHAnsi"/>
                <w:b/>
                <w:sz w:val="24"/>
                <w:szCs w:val="24"/>
              </w:rPr>
            </w:pPr>
          </w:p>
          <w:p w14:paraId="1F3FA9EE" w14:textId="508C427E" w:rsidR="009607D4" w:rsidRPr="0006704D" w:rsidRDefault="009607D4" w:rsidP="00D332CF">
            <w:pPr>
              <w:rPr>
                <w:rFonts w:cstheme="minorHAnsi"/>
                <w:b/>
                <w:sz w:val="24"/>
                <w:szCs w:val="24"/>
              </w:rPr>
            </w:pPr>
          </w:p>
          <w:p w14:paraId="2FDFAECC" w14:textId="3341857A" w:rsidR="009607D4" w:rsidRPr="0006704D" w:rsidRDefault="009607D4" w:rsidP="00D332CF">
            <w:pPr>
              <w:rPr>
                <w:rFonts w:cstheme="minorHAnsi"/>
                <w:b/>
                <w:sz w:val="24"/>
                <w:szCs w:val="24"/>
              </w:rPr>
            </w:pPr>
          </w:p>
          <w:p w14:paraId="73AA6A17" w14:textId="6BB4ED36" w:rsidR="009607D4" w:rsidRPr="0006704D" w:rsidRDefault="009607D4" w:rsidP="00D332CF">
            <w:pPr>
              <w:rPr>
                <w:rFonts w:cstheme="minorHAnsi"/>
                <w:b/>
                <w:sz w:val="24"/>
                <w:szCs w:val="24"/>
              </w:rPr>
            </w:pPr>
          </w:p>
          <w:p w14:paraId="16FD305F" w14:textId="0A357AD1" w:rsidR="009607D4" w:rsidRPr="0006704D" w:rsidRDefault="009607D4" w:rsidP="00D332CF">
            <w:pPr>
              <w:rPr>
                <w:rFonts w:cstheme="minorHAnsi"/>
                <w:b/>
                <w:sz w:val="24"/>
                <w:szCs w:val="24"/>
              </w:rPr>
            </w:pPr>
          </w:p>
          <w:p w14:paraId="40B55049" w14:textId="77777777" w:rsidR="009607D4" w:rsidRPr="0006704D" w:rsidRDefault="009607D4" w:rsidP="00D332CF">
            <w:pPr>
              <w:rPr>
                <w:rFonts w:cstheme="minorHAnsi"/>
                <w:b/>
                <w:sz w:val="24"/>
                <w:szCs w:val="24"/>
              </w:rPr>
            </w:pPr>
          </w:p>
          <w:p w14:paraId="49DA8D0D" w14:textId="77777777" w:rsidR="00053C2E" w:rsidRPr="0006704D" w:rsidRDefault="00053C2E" w:rsidP="00D332CF">
            <w:pPr>
              <w:rPr>
                <w:rFonts w:cstheme="minorHAnsi"/>
                <w:b/>
                <w:sz w:val="24"/>
                <w:szCs w:val="24"/>
              </w:rPr>
            </w:pPr>
          </w:p>
          <w:p w14:paraId="606210A6" w14:textId="77777777" w:rsidR="00053C2E" w:rsidRPr="0006704D" w:rsidRDefault="00053C2E" w:rsidP="00D332CF">
            <w:pPr>
              <w:rPr>
                <w:rFonts w:cstheme="minorHAnsi"/>
                <w:b/>
                <w:sz w:val="24"/>
                <w:szCs w:val="24"/>
              </w:rPr>
            </w:pPr>
          </w:p>
          <w:p w14:paraId="2D25A3D8" w14:textId="77777777" w:rsidR="00053C2E" w:rsidRPr="0006704D" w:rsidRDefault="00053C2E" w:rsidP="00D332CF">
            <w:pPr>
              <w:rPr>
                <w:rFonts w:cstheme="minorHAnsi"/>
                <w:b/>
                <w:sz w:val="24"/>
                <w:szCs w:val="24"/>
              </w:rPr>
            </w:pPr>
          </w:p>
        </w:tc>
      </w:tr>
      <w:tr w:rsidR="00053C2E" w:rsidRPr="0006704D" w14:paraId="7B815F93" w14:textId="77777777" w:rsidTr="00D332CF">
        <w:trPr>
          <w:trHeight w:val="663"/>
        </w:trPr>
        <w:tc>
          <w:tcPr>
            <w:tcW w:w="3256" w:type="dxa"/>
          </w:tcPr>
          <w:p w14:paraId="258AC25A" w14:textId="638D2F4F" w:rsidR="00053C2E" w:rsidRPr="0006704D" w:rsidRDefault="005B7677" w:rsidP="00D332CF">
            <w:pPr>
              <w:rPr>
                <w:rFonts w:cstheme="minorHAnsi"/>
                <w:sz w:val="24"/>
                <w:szCs w:val="24"/>
              </w:rPr>
            </w:pPr>
            <w:r w:rsidRPr="0006704D">
              <w:rPr>
                <w:rFonts w:cstheme="minorHAnsi"/>
                <w:sz w:val="24"/>
                <w:szCs w:val="24"/>
              </w:rPr>
              <w:t xml:space="preserve">Article: </w:t>
            </w:r>
            <w:hyperlink r:id="rId25" w:history="1">
              <w:r w:rsidR="005F0056" w:rsidRPr="0006704D">
                <w:rPr>
                  <w:rStyle w:val="Hyperlink"/>
                  <w:rFonts w:cstheme="minorHAnsi"/>
                  <w:sz w:val="24"/>
                  <w:szCs w:val="24"/>
                </w:rPr>
                <w:t>What is emotional labour?</w:t>
              </w:r>
            </w:hyperlink>
          </w:p>
          <w:p w14:paraId="574EB7CF" w14:textId="77777777" w:rsidR="00053C2E" w:rsidRPr="0006704D" w:rsidRDefault="00053C2E" w:rsidP="00D332CF">
            <w:pPr>
              <w:rPr>
                <w:rFonts w:cstheme="minorHAnsi"/>
                <w:sz w:val="24"/>
                <w:szCs w:val="24"/>
              </w:rPr>
            </w:pPr>
          </w:p>
          <w:p w14:paraId="01EE541F" w14:textId="77777777" w:rsidR="00053C2E" w:rsidRPr="0006704D" w:rsidRDefault="00053C2E" w:rsidP="00D332CF">
            <w:pPr>
              <w:rPr>
                <w:rFonts w:cstheme="minorHAnsi"/>
                <w:sz w:val="24"/>
                <w:szCs w:val="24"/>
              </w:rPr>
            </w:pPr>
          </w:p>
          <w:p w14:paraId="2F1DED86" w14:textId="77777777" w:rsidR="00053C2E" w:rsidRPr="0006704D" w:rsidRDefault="00053C2E" w:rsidP="00D332CF">
            <w:pPr>
              <w:rPr>
                <w:rFonts w:cstheme="minorHAnsi"/>
                <w:sz w:val="24"/>
                <w:szCs w:val="24"/>
              </w:rPr>
            </w:pPr>
          </w:p>
          <w:p w14:paraId="2A2DF35E" w14:textId="10992928" w:rsidR="00053C2E" w:rsidRPr="0006704D" w:rsidRDefault="0006704D" w:rsidP="00D332CF">
            <w:pPr>
              <w:rPr>
                <w:rFonts w:cstheme="minorHAnsi"/>
                <w:sz w:val="24"/>
                <w:szCs w:val="24"/>
              </w:rPr>
            </w:pPr>
            <w:hyperlink r:id="rId26" w:history="1">
              <w:r w:rsidR="0060230E" w:rsidRPr="0006704D">
                <w:rPr>
                  <w:rStyle w:val="Hyperlink"/>
                  <w:rFonts w:cstheme="minorHAnsi"/>
                  <w:sz w:val="24"/>
                  <w:szCs w:val="24"/>
                </w:rPr>
                <w:t>https://www.bbc.co.uk/bbcthree/article/5ea9f140-f722-4214-bb57-8b84f9418a7e</w:t>
              </w:r>
            </w:hyperlink>
            <w:r w:rsidR="0060230E" w:rsidRPr="0006704D">
              <w:rPr>
                <w:rFonts w:cstheme="minorHAnsi"/>
                <w:sz w:val="24"/>
                <w:szCs w:val="24"/>
              </w:rPr>
              <w:t xml:space="preserve"> </w:t>
            </w:r>
          </w:p>
          <w:p w14:paraId="3FDE24C8" w14:textId="77777777" w:rsidR="00053C2E" w:rsidRPr="0006704D" w:rsidRDefault="00053C2E" w:rsidP="00D332CF">
            <w:pPr>
              <w:rPr>
                <w:rFonts w:cstheme="minorHAnsi"/>
                <w:sz w:val="24"/>
                <w:szCs w:val="24"/>
              </w:rPr>
            </w:pPr>
          </w:p>
        </w:tc>
        <w:tc>
          <w:tcPr>
            <w:tcW w:w="6024" w:type="dxa"/>
          </w:tcPr>
          <w:p w14:paraId="4835D902" w14:textId="77777777" w:rsidR="00053C2E" w:rsidRPr="0006704D" w:rsidRDefault="00053C2E" w:rsidP="00D332CF">
            <w:pPr>
              <w:rPr>
                <w:rFonts w:cstheme="minorHAnsi"/>
                <w:b/>
                <w:sz w:val="24"/>
                <w:szCs w:val="24"/>
              </w:rPr>
            </w:pPr>
          </w:p>
          <w:p w14:paraId="54D2FF16" w14:textId="77777777" w:rsidR="00053C2E" w:rsidRPr="0006704D" w:rsidRDefault="00053C2E" w:rsidP="00D332CF">
            <w:pPr>
              <w:rPr>
                <w:rFonts w:cstheme="minorHAnsi"/>
                <w:b/>
                <w:sz w:val="24"/>
                <w:szCs w:val="24"/>
              </w:rPr>
            </w:pPr>
          </w:p>
          <w:p w14:paraId="3D90D545" w14:textId="77777777" w:rsidR="00053C2E" w:rsidRPr="0006704D" w:rsidRDefault="00053C2E" w:rsidP="00D332CF">
            <w:pPr>
              <w:rPr>
                <w:rFonts w:cstheme="minorHAnsi"/>
                <w:b/>
                <w:sz w:val="24"/>
                <w:szCs w:val="24"/>
              </w:rPr>
            </w:pPr>
          </w:p>
          <w:p w14:paraId="78528F94" w14:textId="77777777" w:rsidR="00053C2E" w:rsidRPr="0006704D" w:rsidRDefault="00053C2E" w:rsidP="00D332CF">
            <w:pPr>
              <w:rPr>
                <w:rFonts w:cstheme="minorHAnsi"/>
                <w:b/>
                <w:sz w:val="24"/>
                <w:szCs w:val="24"/>
              </w:rPr>
            </w:pPr>
          </w:p>
          <w:p w14:paraId="125B26F7" w14:textId="77777777" w:rsidR="00053C2E" w:rsidRPr="0006704D" w:rsidRDefault="00053C2E" w:rsidP="00D332CF">
            <w:pPr>
              <w:rPr>
                <w:rFonts w:cstheme="minorHAnsi"/>
                <w:b/>
                <w:sz w:val="24"/>
                <w:szCs w:val="24"/>
              </w:rPr>
            </w:pPr>
          </w:p>
          <w:p w14:paraId="4DF2917E" w14:textId="77777777" w:rsidR="00053C2E" w:rsidRPr="0006704D" w:rsidRDefault="00053C2E" w:rsidP="00D332CF">
            <w:pPr>
              <w:rPr>
                <w:rFonts w:cstheme="minorHAnsi"/>
                <w:b/>
                <w:sz w:val="24"/>
                <w:szCs w:val="24"/>
              </w:rPr>
            </w:pPr>
          </w:p>
          <w:p w14:paraId="6DC47EB7" w14:textId="77777777" w:rsidR="00053C2E" w:rsidRPr="0006704D" w:rsidRDefault="00053C2E" w:rsidP="00D332CF">
            <w:pPr>
              <w:rPr>
                <w:rFonts w:cstheme="minorHAnsi"/>
                <w:b/>
                <w:sz w:val="24"/>
                <w:szCs w:val="24"/>
              </w:rPr>
            </w:pPr>
          </w:p>
          <w:p w14:paraId="263E1A8F" w14:textId="77777777" w:rsidR="00053C2E" w:rsidRPr="0006704D" w:rsidRDefault="00053C2E" w:rsidP="00D332CF">
            <w:pPr>
              <w:rPr>
                <w:rFonts w:cstheme="minorHAnsi"/>
                <w:b/>
                <w:sz w:val="24"/>
                <w:szCs w:val="24"/>
              </w:rPr>
            </w:pPr>
          </w:p>
          <w:p w14:paraId="378D9EF7" w14:textId="77777777" w:rsidR="00053C2E" w:rsidRPr="0006704D" w:rsidRDefault="00053C2E" w:rsidP="00D332CF">
            <w:pPr>
              <w:rPr>
                <w:rFonts w:cstheme="minorHAnsi"/>
                <w:b/>
                <w:sz w:val="24"/>
                <w:szCs w:val="24"/>
              </w:rPr>
            </w:pPr>
          </w:p>
          <w:p w14:paraId="4F183A5A" w14:textId="77777777" w:rsidR="00053C2E" w:rsidRPr="0006704D" w:rsidRDefault="00053C2E" w:rsidP="00D332CF">
            <w:pPr>
              <w:rPr>
                <w:rFonts w:cstheme="minorHAnsi"/>
                <w:b/>
                <w:sz w:val="24"/>
                <w:szCs w:val="24"/>
              </w:rPr>
            </w:pPr>
          </w:p>
          <w:p w14:paraId="6F83799E" w14:textId="77777777" w:rsidR="00053C2E" w:rsidRPr="0006704D" w:rsidRDefault="00053C2E" w:rsidP="00D332CF">
            <w:pPr>
              <w:rPr>
                <w:rFonts w:cstheme="minorHAnsi"/>
                <w:b/>
                <w:sz w:val="24"/>
                <w:szCs w:val="24"/>
              </w:rPr>
            </w:pPr>
          </w:p>
          <w:p w14:paraId="21DD83F5" w14:textId="77777777" w:rsidR="00053C2E" w:rsidRPr="0006704D" w:rsidRDefault="00053C2E" w:rsidP="00D332CF">
            <w:pPr>
              <w:rPr>
                <w:rFonts w:cstheme="minorHAnsi"/>
                <w:b/>
                <w:sz w:val="24"/>
                <w:szCs w:val="24"/>
              </w:rPr>
            </w:pPr>
          </w:p>
          <w:p w14:paraId="4A1C14A9" w14:textId="77777777" w:rsidR="00053C2E" w:rsidRPr="0006704D" w:rsidRDefault="00053C2E" w:rsidP="00D332CF">
            <w:pPr>
              <w:rPr>
                <w:rFonts w:cstheme="minorHAnsi"/>
                <w:b/>
                <w:sz w:val="24"/>
                <w:szCs w:val="24"/>
              </w:rPr>
            </w:pPr>
          </w:p>
          <w:p w14:paraId="32517C40" w14:textId="77777777" w:rsidR="00053C2E" w:rsidRPr="0006704D" w:rsidRDefault="00053C2E" w:rsidP="00D332CF">
            <w:pPr>
              <w:rPr>
                <w:rFonts w:cstheme="minorHAnsi"/>
                <w:b/>
                <w:sz w:val="24"/>
                <w:szCs w:val="24"/>
              </w:rPr>
            </w:pPr>
          </w:p>
          <w:p w14:paraId="7B186974" w14:textId="77777777" w:rsidR="00053C2E" w:rsidRPr="0006704D" w:rsidRDefault="00053C2E" w:rsidP="00D332CF">
            <w:pPr>
              <w:rPr>
                <w:rFonts w:cstheme="minorHAnsi"/>
                <w:b/>
                <w:sz w:val="24"/>
                <w:szCs w:val="24"/>
              </w:rPr>
            </w:pPr>
          </w:p>
          <w:p w14:paraId="72928EE8" w14:textId="77777777" w:rsidR="00053C2E" w:rsidRPr="0006704D" w:rsidRDefault="00053C2E" w:rsidP="00D332CF">
            <w:pPr>
              <w:rPr>
                <w:rFonts w:cstheme="minorHAnsi"/>
                <w:b/>
                <w:sz w:val="24"/>
                <w:szCs w:val="24"/>
              </w:rPr>
            </w:pPr>
          </w:p>
        </w:tc>
      </w:tr>
      <w:tr w:rsidR="00053C2E" w:rsidRPr="0006704D" w14:paraId="10853859" w14:textId="77777777" w:rsidTr="00D332CF">
        <w:trPr>
          <w:trHeight w:val="688"/>
        </w:trPr>
        <w:tc>
          <w:tcPr>
            <w:tcW w:w="3256" w:type="dxa"/>
          </w:tcPr>
          <w:p w14:paraId="47E48226" w14:textId="77777777" w:rsidR="00053C2E" w:rsidRPr="0006704D" w:rsidRDefault="001A54C1" w:rsidP="00D332CF">
            <w:pPr>
              <w:rPr>
                <w:rStyle w:val="Hyperlink"/>
                <w:rFonts w:cstheme="minorHAnsi"/>
                <w:sz w:val="24"/>
                <w:szCs w:val="24"/>
              </w:rPr>
            </w:pPr>
            <w:r w:rsidRPr="0006704D">
              <w:rPr>
                <w:rFonts w:cstheme="minorHAnsi"/>
                <w:sz w:val="24"/>
                <w:szCs w:val="24"/>
              </w:rPr>
              <w:t xml:space="preserve">Clip: Sociologist Arlie Hoschild </w:t>
            </w:r>
            <w:hyperlink r:id="rId27" w:history="1">
              <w:r w:rsidRPr="0006704D">
                <w:rPr>
                  <w:rStyle w:val="Hyperlink"/>
                  <w:rFonts w:cstheme="minorHAnsi"/>
                  <w:sz w:val="24"/>
                  <w:szCs w:val="24"/>
                </w:rPr>
                <w:t>discussing the second shift</w:t>
              </w:r>
            </w:hyperlink>
          </w:p>
          <w:p w14:paraId="2D3C9000" w14:textId="42592114" w:rsidR="0060230E" w:rsidRPr="0006704D" w:rsidRDefault="0006704D" w:rsidP="00D332CF">
            <w:pPr>
              <w:rPr>
                <w:rFonts w:cstheme="minorHAnsi"/>
                <w:sz w:val="24"/>
                <w:szCs w:val="24"/>
              </w:rPr>
            </w:pPr>
            <w:hyperlink r:id="rId28" w:history="1">
              <w:r w:rsidR="0060230E" w:rsidRPr="0006704D">
                <w:rPr>
                  <w:rStyle w:val="Hyperlink"/>
                  <w:rFonts w:cstheme="minorHAnsi"/>
                  <w:sz w:val="24"/>
                  <w:szCs w:val="24"/>
                </w:rPr>
                <w:t>https://www.youtube.com/watch?v=mvzE6zYkEQY</w:t>
              </w:r>
            </w:hyperlink>
            <w:r w:rsidR="0060230E" w:rsidRPr="0006704D">
              <w:rPr>
                <w:rFonts w:cstheme="minorHAnsi"/>
                <w:sz w:val="24"/>
                <w:szCs w:val="24"/>
              </w:rPr>
              <w:t xml:space="preserve"> </w:t>
            </w:r>
          </w:p>
        </w:tc>
        <w:tc>
          <w:tcPr>
            <w:tcW w:w="6024" w:type="dxa"/>
          </w:tcPr>
          <w:p w14:paraId="076D24BF" w14:textId="77777777" w:rsidR="00053C2E" w:rsidRPr="0006704D" w:rsidRDefault="00053C2E" w:rsidP="00D332CF">
            <w:pPr>
              <w:rPr>
                <w:rFonts w:cstheme="minorHAnsi"/>
                <w:b/>
                <w:sz w:val="24"/>
                <w:szCs w:val="24"/>
              </w:rPr>
            </w:pPr>
          </w:p>
          <w:p w14:paraId="01277793" w14:textId="77777777" w:rsidR="00053C2E" w:rsidRPr="0006704D" w:rsidRDefault="00053C2E" w:rsidP="00D332CF">
            <w:pPr>
              <w:rPr>
                <w:rFonts w:cstheme="minorHAnsi"/>
                <w:b/>
                <w:sz w:val="24"/>
                <w:szCs w:val="24"/>
              </w:rPr>
            </w:pPr>
          </w:p>
          <w:p w14:paraId="6223011E" w14:textId="77777777" w:rsidR="00053C2E" w:rsidRPr="0006704D" w:rsidRDefault="00053C2E" w:rsidP="00D332CF">
            <w:pPr>
              <w:rPr>
                <w:rFonts w:cstheme="minorHAnsi"/>
                <w:b/>
                <w:sz w:val="24"/>
                <w:szCs w:val="24"/>
              </w:rPr>
            </w:pPr>
          </w:p>
          <w:p w14:paraId="73EEB702" w14:textId="77777777" w:rsidR="00053C2E" w:rsidRPr="0006704D" w:rsidRDefault="00053C2E" w:rsidP="00D332CF">
            <w:pPr>
              <w:rPr>
                <w:rFonts w:cstheme="minorHAnsi"/>
                <w:b/>
                <w:sz w:val="24"/>
                <w:szCs w:val="24"/>
              </w:rPr>
            </w:pPr>
          </w:p>
          <w:p w14:paraId="27EFCE99" w14:textId="77777777" w:rsidR="00053C2E" w:rsidRPr="0006704D" w:rsidRDefault="00053C2E" w:rsidP="00D332CF">
            <w:pPr>
              <w:rPr>
                <w:rFonts w:cstheme="minorHAnsi"/>
                <w:b/>
                <w:sz w:val="24"/>
                <w:szCs w:val="24"/>
              </w:rPr>
            </w:pPr>
          </w:p>
          <w:p w14:paraId="35D59BA0" w14:textId="77777777" w:rsidR="00053C2E" w:rsidRPr="0006704D" w:rsidRDefault="00053C2E" w:rsidP="00D332CF">
            <w:pPr>
              <w:rPr>
                <w:rFonts w:cstheme="minorHAnsi"/>
                <w:b/>
                <w:sz w:val="24"/>
                <w:szCs w:val="24"/>
              </w:rPr>
            </w:pPr>
          </w:p>
          <w:p w14:paraId="5EC00D02" w14:textId="77777777" w:rsidR="00053C2E" w:rsidRPr="0006704D" w:rsidRDefault="00053C2E" w:rsidP="00D332CF">
            <w:pPr>
              <w:rPr>
                <w:rFonts w:cstheme="minorHAnsi"/>
                <w:b/>
                <w:sz w:val="24"/>
                <w:szCs w:val="24"/>
              </w:rPr>
            </w:pPr>
          </w:p>
          <w:p w14:paraId="08BFF54C" w14:textId="77777777" w:rsidR="00053C2E" w:rsidRPr="0006704D" w:rsidRDefault="00053C2E" w:rsidP="00D332CF">
            <w:pPr>
              <w:rPr>
                <w:rFonts w:cstheme="minorHAnsi"/>
                <w:b/>
                <w:sz w:val="24"/>
                <w:szCs w:val="24"/>
              </w:rPr>
            </w:pPr>
          </w:p>
          <w:p w14:paraId="473229D8" w14:textId="77777777" w:rsidR="00053C2E" w:rsidRPr="0006704D" w:rsidRDefault="00053C2E" w:rsidP="00D332CF">
            <w:pPr>
              <w:rPr>
                <w:rFonts w:cstheme="minorHAnsi"/>
                <w:b/>
                <w:sz w:val="24"/>
                <w:szCs w:val="24"/>
              </w:rPr>
            </w:pPr>
          </w:p>
          <w:p w14:paraId="6A7C1703" w14:textId="77777777" w:rsidR="00053C2E" w:rsidRPr="0006704D" w:rsidRDefault="00053C2E" w:rsidP="00D332CF">
            <w:pPr>
              <w:rPr>
                <w:rFonts w:cstheme="minorHAnsi"/>
                <w:b/>
                <w:sz w:val="24"/>
                <w:szCs w:val="24"/>
              </w:rPr>
            </w:pPr>
          </w:p>
          <w:p w14:paraId="358BBC3C" w14:textId="77777777" w:rsidR="00053C2E" w:rsidRPr="0006704D" w:rsidRDefault="00053C2E" w:rsidP="00D332CF">
            <w:pPr>
              <w:rPr>
                <w:rFonts w:cstheme="minorHAnsi"/>
                <w:b/>
                <w:sz w:val="24"/>
                <w:szCs w:val="24"/>
              </w:rPr>
            </w:pPr>
          </w:p>
          <w:p w14:paraId="4CC12416" w14:textId="77777777" w:rsidR="00053C2E" w:rsidRPr="0006704D" w:rsidRDefault="00053C2E" w:rsidP="00D332CF">
            <w:pPr>
              <w:rPr>
                <w:rFonts w:cstheme="minorHAnsi"/>
                <w:b/>
                <w:sz w:val="24"/>
                <w:szCs w:val="24"/>
              </w:rPr>
            </w:pPr>
          </w:p>
          <w:p w14:paraId="2892351D" w14:textId="77777777" w:rsidR="00053C2E" w:rsidRPr="0006704D" w:rsidRDefault="00053C2E" w:rsidP="00D332CF">
            <w:pPr>
              <w:rPr>
                <w:rFonts w:cstheme="minorHAnsi"/>
                <w:b/>
                <w:sz w:val="24"/>
                <w:szCs w:val="24"/>
              </w:rPr>
            </w:pPr>
          </w:p>
          <w:p w14:paraId="0C0C5A34" w14:textId="77777777" w:rsidR="00053C2E" w:rsidRPr="0006704D" w:rsidRDefault="00053C2E" w:rsidP="00D332CF">
            <w:pPr>
              <w:rPr>
                <w:rFonts w:cstheme="minorHAnsi"/>
                <w:b/>
                <w:sz w:val="24"/>
                <w:szCs w:val="24"/>
              </w:rPr>
            </w:pPr>
          </w:p>
          <w:p w14:paraId="50ED2700" w14:textId="77777777" w:rsidR="00053C2E" w:rsidRPr="0006704D" w:rsidRDefault="00053C2E" w:rsidP="00D332CF">
            <w:pPr>
              <w:rPr>
                <w:rFonts w:cstheme="minorHAnsi"/>
                <w:b/>
                <w:sz w:val="24"/>
                <w:szCs w:val="24"/>
              </w:rPr>
            </w:pPr>
          </w:p>
          <w:p w14:paraId="34FE07FD" w14:textId="77777777" w:rsidR="00053C2E" w:rsidRPr="0006704D" w:rsidRDefault="00053C2E" w:rsidP="00D332CF">
            <w:pPr>
              <w:rPr>
                <w:rFonts w:cstheme="minorHAnsi"/>
                <w:b/>
                <w:sz w:val="24"/>
                <w:szCs w:val="24"/>
              </w:rPr>
            </w:pPr>
          </w:p>
        </w:tc>
      </w:tr>
      <w:tr w:rsidR="00053C2E" w:rsidRPr="0006704D" w14:paraId="2A3B2AC8" w14:textId="77777777" w:rsidTr="00D332CF">
        <w:trPr>
          <w:trHeight w:val="663"/>
        </w:trPr>
        <w:tc>
          <w:tcPr>
            <w:tcW w:w="3256" w:type="dxa"/>
          </w:tcPr>
          <w:p w14:paraId="3809B2EA" w14:textId="77777777" w:rsidR="00053C2E" w:rsidRPr="0006704D" w:rsidRDefault="00053C2E" w:rsidP="00D332CF">
            <w:pPr>
              <w:rPr>
                <w:rStyle w:val="Hyperlink"/>
                <w:rFonts w:cstheme="minorHAnsi"/>
                <w:sz w:val="24"/>
                <w:szCs w:val="24"/>
              </w:rPr>
            </w:pPr>
            <w:r w:rsidRPr="0006704D">
              <w:rPr>
                <w:rFonts w:cstheme="minorHAnsi"/>
                <w:sz w:val="24"/>
                <w:szCs w:val="24"/>
              </w:rPr>
              <w:t xml:space="preserve">Documentary: </w:t>
            </w:r>
            <w:hyperlink r:id="rId29" w:history="1">
              <w:r w:rsidR="00F16615" w:rsidRPr="0006704D">
                <w:rPr>
                  <w:rStyle w:val="Hyperlink"/>
                  <w:rFonts w:cstheme="minorHAnsi"/>
                  <w:sz w:val="24"/>
                  <w:szCs w:val="24"/>
                </w:rPr>
                <w:t>What stands in the way of women becoming equal to men?</w:t>
              </w:r>
            </w:hyperlink>
          </w:p>
          <w:p w14:paraId="0FDF08EB" w14:textId="77777777" w:rsidR="0060230E" w:rsidRPr="0006704D" w:rsidRDefault="0060230E" w:rsidP="00D332CF">
            <w:pPr>
              <w:rPr>
                <w:rStyle w:val="Hyperlink"/>
                <w:rFonts w:cstheme="minorHAnsi"/>
                <w:sz w:val="24"/>
                <w:szCs w:val="24"/>
              </w:rPr>
            </w:pPr>
          </w:p>
          <w:p w14:paraId="61CF7417" w14:textId="1EB2E4BD" w:rsidR="0060230E" w:rsidRPr="0006704D" w:rsidRDefault="0006704D" w:rsidP="00D332CF">
            <w:pPr>
              <w:rPr>
                <w:rFonts w:cstheme="minorHAnsi"/>
                <w:sz w:val="24"/>
                <w:szCs w:val="24"/>
              </w:rPr>
            </w:pPr>
            <w:hyperlink r:id="rId30" w:history="1">
              <w:r w:rsidR="0060230E" w:rsidRPr="0006704D">
                <w:rPr>
                  <w:rStyle w:val="Hyperlink"/>
                  <w:rFonts w:cstheme="minorHAnsi"/>
                  <w:sz w:val="24"/>
                  <w:szCs w:val="24"/>
                </w:rPr>
                <w:t>https://www.youtube.com/watch?v=ayj9EVc2ZLI</w:t>
              </w:r>
            </w:hyperlink>
            <w:r w:rsidR="0060230E" w:rsidRPr="0006704D">
              <w:rPr>
                <w:rFonts w:cstheme="minorHAnsi"/>
                <w:sz w:val="24"/>
                <w:szCs w:val="24"/>
              </w:rPr>
              <w:t xml:space="preserve"> </w:t>
            </w:r>
          </w:p>
        </w:tc>
        <w:tc>
          <w:tcPr>
            <w:tcW w:w="6024" w:type="dxa"/>
          </w:tcPr>
          <w:p w14:paraId="6EA57450" w14:textId="77777777" w:rsidR="00053C2E" w:rsidRPr="0006704D" w:rsidRDefault="00053C2E" w:rsidP="00D332CF">
            <w:pPr>
              <w:rPr>
                <w:rFonts w:cstheme="minorHAnsi"/>
                <w:b/>
                <w:sz w:val="24"/>
                <w:szCs w:val="24"/>
              </w:rPr>
            </w:pPr>
          </w:p>
          <w:p w14:paraId="5C6C18B9" w14:textId="77777777" w:rsidR="00053C2E" w:rsidRPr="0006704D" w:rsidRDefault="00053C2E" w:rsidP="00D332CF">
            <w:pPr>
              <w:rPr>
                <w:rFonts w:cstheme="minorHAnsi"/>
                <w:b/>
                <w:sz w:val="24"/>
                <w:szCs w:val="24"/>
              </w:rPr>
            </w:pPr>
          </w:p>
          <w:p w14:paraId="39FD4E32" w14:textId="77777777" w:rsidR="00053C2E" w:rsidRPr="0006704D" w:rsidRDefault="00053C2E" w:rsidP="00D332CF">
            <w:pPr>
              <w:rPr>
                <w:rFonts w:cstheme="minorHAnsi"/>
                <w:b/>
                <w:sz w:val="24"/>
                <w:szCs w:val="24"/>
              </w:rPr>
            </w:pPr>
          </w:p>
          <w:p w14:paraId="45AD9799" w14:textId="77777777" w:rsidR="00053C2E" w:rsidRPr="0006704D" w:rsidRDefault="00053C2E" w:rsidP="00D332CF">
            <w:pPr>
              <w:rPr>
                <w:rFonts w:cstheme="minorHAnsi"/>
                <w:b/>
                <w:sz w:val="24"/>
                <w:szCs w:val="24"/>
              </w:rPr>
            </w:pPr>
          </w:p>
          <w:p w14:paraId="2F9DB4B4" w14:textId="77777777" w:rsidR="00053C2E" w:rsidRPr="0006704D" w:rsidRDefault="00053C2E" w:rsidP="00D332CF">
            <w:pPr>
              <w:rPr>
                <w:rFonts w:cstheme="minorHAnsi"/>
                <w:b/>
                <w:sz w:val="24"/>
                <w:szCs w:val="24"/>
              </w:rPr>
            </w:pPr>
          </w:p>
          <w:p w14:paraId="502A3B5A" w14:textId="77777777" w:rsidR="00053C2E" w:rsidRPr="0006704D" w:rsidRDefault="00053C2E" w:rsidP="00D332CF">
            <w:pPr>
              <w:rPr>
                <w:rFonts w:cstheme="minorHAnsi"/>
                <w:b/>
                <w:sz w:val="24"/>
                <w:szCs w:val="24"/>
              </w:rPr>
            </w:pPr>
          </w:p>
          <w:p w14:paraId="7F33BCFD" w14:textId="77777777" w:rsidR="00053C2E" w:rsidRPr="0006704D" w:rsidRDefault="00053C2E" w:rsidP="00D332CF">
            <w:pPr>
              <w:rPr>
                <w:rFonts w:cstheme="minorHAnsi"/>
                <w:b/>
                <w:sz w:val="24"/>
                <w:szCs w:val="24"/>
              </w:rPr>
            </w:pPr>
          </w:p>
          <w:p w14:paraId="7EE6392E" w14:textId="77777777" w:rsidR="00053C2E" w:rsidRPr="0006704D" w:rsidRDefault="00053C2E" w:rsidP="00D332CF">
            <w:pPr>
              <w:rPr>
                <w:rFonts w:cstheme="minorHAnsi"/>
                <w:b/>
                <w:sz w:val="24"/>
                <w:szCs w:val="24"/>
              </w:rPr>
            </w:pPr>
          </w:p>
          <w:p w14:paraId="612CA2E7" w14:textId="77777777" w:rsidR="00053C2E" w:rsidRPr="0006704D" w:rsidRDefault="00053C2E" w:rsidP="00D332CF">
            <w:pPr>
              <w:rPr>
                <w:rFonts w:cstheme="minorHAnsi"/>
                <w:b/>
                <w:sz w:val="24"/>
                <w:szCs w:val="24"/>
              </w:rPr>
            </w:pPr>
          </w:p>
          <w:p w14:paraId="0872683D" w14:textId="77777777" w:rsidR="00053C2E" w:rsidRPr="0006704D" w:rsidRDefault="00053C2E" w:rsidP="00D332CF">
            <w:pPr>
              <w:rPr>
                <w:rFonts w:cstheme="minorHAnsi"/>
                <w:b/>
                <w:sz w:val="24"/>
                <w:szCs w:val="24"/>
              </w:rPr>
            </w:pPr>
          </w:p>
          <w:p w14:paraId="2815AA5A" w14:textId="77777777" w:rsidR="00053C2E" w:rsidRPr="0006704D" w:rsidRDefault="00053C2E" w:rsidP="00D332CF">
            <w:pPr>
              <w:rPr>
                <w:rFonts w:cstheme="minorHAnsi"/>
                <w:b/>
                <w:sz w:val="24"/>
                <w:szCs w:val="24"/>
              </w:rPr>
            </w:pPr>
          </w:p>
          <w:p w14:paraId="62350F64" w14:textId="77777777" w:rsidR="00053C2E" w:rsidRPr="0006704D" w:rsidRDefault="00053C2E" w:rsidP="00D332CF">
            <w:pPr>
              <w:rPr>
                <w:rFonts w:cstheme="minorHAnsi"/>
                <w:b/>
                <w:sz w:val="24"/>
                <w:szCs w:val="24"/>
              </w:rPr>
            </w:pPr>
          </w:p>
          <w:p w14:paraId="289C6139" w14:textId="77777777" w:rsidR="00053C2E" w:rsidRPr="0006704D" w:rsidRDefault="00053C2E" w:rsidP="00D332CF">
            <w:pPr>
              <w:rPr>
                <w:rFonts w:cstheme="minorHAnsi"/>
                <w:b/>
                <w:sz w:val="24"/>
                <w:szCs w:val="24"/>
              </w:rPr>
            </w:pPr>
          </w:p>
          <w:p w14:paraId="124A7EC8" w14:textId="77777777" w:rsidR="00053C2E" w:rsidRPr="0006704D" w:rsidRDefault="00053C2E" w:rsidP="00D332CF">
            <w:pPr>
              <w:rPr>
                <w:rFonts w:cstheme="minorHAnsi"/>
                <w:b/>
                <w:sz w:val="24"/>
                <w:szCs w:val="24"/>
              </w:rPr>
            </w:pPr>
          </w:p>
          <w:p w14:paraId="4EEE858A" w14:textId="77777777" w:rsidR="00053C2E" w:rsidRPr="0006704D" w:rsidRDefault="00053C2E" w:rsidP="00D332CF">
            <w:pPr>
              <w:rPr>
                <w:rFonts w:cstheme="minorHAnsi"/>
                <w:b/>
                <w:sz w:val="24"/>
                <w:szCs w:val="24"/>
              </w:rPr>
            </w:pPr>
          </w:p>
          <w:p w14:paraId="2F85D288" w14:textId="77777777" w:rsidR="00053C2E" w:rsidRPr="0006704D" w:rsidRDefault="00053C2E" w:rsidP="00D332CF">
            <w:pPr>
              <w:rPr>
                <w:rFonts w:cstheme="minorHAnsi"/>
                <w:b/>
                <w:sz w:val="24"/>
                <w:szCs w:val="24"/>
              </w:rPr>
            </w:pPr>
          </w:p>
          <w:p w14:paraId="3BEA6540" w14:textId="77777777" w:rsidR="00053C2E" w:rsidRPr="0006704D" w:rsidRDefault="00053C2E" w:rsidP="00D332CF">
            <w:pPr>
              <w:rPr>
                <w:rFonts w:cstheme="minorHAnsi"/>
                <w:b/>
                <w:sz w:val="24"/>
                <w:szCs w:val="24"/>
              </w:rPr>
            </w:pPr>
          </w:p>
        </w:tc>
      </w:tr>
      <w:tr w:rsidR="00053C2E" w:rsidRPr="0006704D" w14:paraId="1FA1D45E" w14:textId="77777777" w:rsidTr="00D332CF">
        <w:trPr>
          <w:trHeight w:val="663"/>
        </w:trPr>
        <w:tc>
          <w:tcPr>
            <w:tcW w:w="3256" w:type="dxa"/>
          </w:tcPr>
          <w:p w14:paraId="6CE9C2D8" w14:textId="77777777" w:rsidR="00053C2E" w:rsidRPr="0006704D" w:rsidRDefault="004A12A7" w:rsidP="00D332CF">
            <w:pPr>
              <w:rPr>
                <w:rStyle w:val="Hyperlink"/>
                <w:rFonts w:cstheme="minorHAnsi"/>
                <w:sz w:val="24"/>
                <w:szCs w:val="24"/>
              </w:rPr>
            </w:pPr>
            <w:r w:rsidRPr="0006704D">
              <w:rPr>
                <w:rFonts w:cstheme="minorHAnsi"/>
                <w:sz w:val="24"/>
                <w:szCs w:val="24"/>
              </w:rPr>
              <w:t xml:space="preserve">Article: </w:t>
            </w:r>
            <w:hyperlink r:id="rId31" w:history="1">
              <w:r w:rsidRPr="0006704D">
                <w:rPr>
                  <w:rStyle w:val="Hyperlink"/>
                  <w:rFonts w:cstheme="minorHAnsi"/>
                  <w:sz w:val="24"/>
                  <w:szCs w:val="24"/>
                </w:rPr>
                <w:t>The ‘tradwife’ movement, encouraging young women to revert to 1950s expectations</w:t>
              </w:r>
            </w:hyperlink>
            <w:r w:rsidR="0060230E" w:rsidRPr="0006704D">
              <w:rPr>
                <w:rStyle w:val="Hyperlink"/>
                <w:rFonts w:cstheme="minorHAnsi"/>
                <w:sz w:val="24"/>
                <w:szCs w:val="24"/>
              </w:rPr>
              <w:t xml:space="preserve"> </w:t>
            </w:r>
          </w:p>
          <w:p w14:paraId="0826009A" w14:textId="77777777" w:rsidR="0060230E" w:rsidRPr="0006704D" w:rsidRDefault="0060230E" w:rsidP="00D332CF">
            <w:pPr>
              <w:rPr>
                <w:rStyle w:val="Hyperlink"/>
                <w:rFonts w:cstheme="minorHAnsi"/>
                <w:sz w:val="24"/>
                <w:szCs w:val="24"/>
              </w:rPr>
            </w:pPr>
          </w:p>
          <w:p w14:paraId="3AE50F07" w14:textId="718F51FB" w:rsidR="0060230E" w:rsidRPr="0006704D" w:rsidRDefault="0006704D" w:rsidP="00D332CF">
            <w:pPr>
              <w:rPr>
                <w:rFonts w:cstheme="minorHAnsi"/>
                <w:sz w:val="24"/>
                <w:szCs w:val="24"/>
              </w:rPr>
            </w:pPr>
            <w:hyperlink r:id="rId32" w:history="1">
              <w:r w:rsidR="0060230E" w:rsidRPr="0006704D">
                <w:rPr>
                  <w:rStyle w:val="Hyperlink"/>
                  <w:rFonts w:cstheme="minorHAnsi"/>
                  <w:sz w:val="24"/>
                  <w:szCs w:val="24"/>
                </w:rPr>
                <w:t>https://www.theguardian.com/fashion/2020/jan/27/tradwives-new-trend-submissive-women-dark-heart-history</w:t>
              </w:r>
            </w:hyperlink>
            <w:r w:rsidR="0060230E" w:rsidRPr="0006704D">
              <w:rPr>
                <w:rFonts w:cstheme="minorHAnsi"/>
                <w:sz w:val="24"/>
                <w:szCs w:val="24"/>
              </w:rPr>
              <w:t xml:space="preserve"> </w:t>
            </w:r>
          </w:p>
        </w:tc>
        <w:tc>
          <w:tcPr>
            <w:tcW w:w="6024" w:type="dxa"/>
          </w:tcPr>
          <w:p w14:paraId="007E4741" w14:textId="77777777" w:rsidR="00053C2E" w:rsidRPr="0006704D" w:rsidRDefault="00053C2E" w:rsidP="00D332CF">
            <w:pPr>
              <w:rPr>
                <w:rFonts w:cstheme="minorHAnsi"/>
                <w:b/>
                <w:sz w:val="24"/>
                <w:szCs w:val="24"/>
              </w:rPr>
            </w:pPr>
          </w:p>
          <w:p w14:paraId="07803593" w14:textId="77777777" w:rsidR="00053C2E" w:rsidRPr="0006704D" w:rsidRDefault="00053C2E" w:rsidP="00D332CF">
            <w:pPr>
              <w:rPr>
                <w:rFonts w:cstheme="minorHAnsi"/>
                <w:b/>
                <w:sz w:val="24"/>
                <w:szCs w:val="24"/>
              </w:rPr>
            </w:pPr>
          </w:p>
          <w:p w14:paraId="5C93FB47" w14:textId="77777777" w:rsidR="00053C2E" w:rsidRPr="0006704D" w:rsidRDefault="00053C2E" w:rsidP="00D332CF">
            <w:pPr>
              <w:rPr>
                <w:rFonts w:cstheme="minorHAnsi"/>
                <w:b/>
                <w:sz w:val="24"/>
                <w:szCs w:val="24"/>
              </w:rPr>
            </w:pPr>
          </w:p>
          <w:p w14:paraId="341BC4F3" w14:textId="77777777" w:rsidR="00053C2E" w:rsidRPr="0006704D" w:rsidRDefault="00053C2E" w:rsidP="00D332CF">
            <w:pPr>
              <w:rPr>
                <w:rFonts w:cstheme="minorHAnsi"/>
                <w:b/>
                <w:sz w:val="24"/>
                <w:szCs w:val="24"/>
              </w:rPr>
            </w:pPr>
          </w:p>
          <w:p w14:paraId="285F5A85" w14:textId="77777777" w:rsidR="00053C2E" w:rsidRPr="0006704D" w:rsidRDefault="00053C2E" w:rsidP="00D332CF">
            <w:pPr>
              <w:rPr>
                <w:rFonts w:cstheme="minorHAnsi"/>
                <w:b/>
                <w:sz w:val="24"/>
                <w:szCs w:val="24"/>
              </w:rPr>
            </w:pPr>
          </w:p>
          <w:p w14:paraId="6D207BA7" w14:textId="77777777" w:rsidR="00053C2E" w:rsidRPr="0006704D" w:rsidRDefault="00053C2E" w:rsidP="00D332CF">
            <w:pPr>
              <w:rPr>
                <w:rFonts w:cstheme="minorHAnsi"/>
                <w:b/>
                <w:sz w:val="24"/>
                <w:szCs w:val="24"/>
              </w:rPr>
            </w:pPr>
          </w:p>
          <w:p w14:paraId="12349F9F" w14:textId="77777777" w:rsidR="00053C2E" w:rsidRPr="0006704D" w:rsidRDefault="00053C2E" w:rsidP="00D332CF">
            <w:pPr>
              <w:rPr>
                <w:rFonts w:cstheme="minorHAnsi"/>
                <w:b/>
                <w:sz w:val="24"/>
                <w:szCs w:val="24"/>
              </w:rPr>
            </w:pPr>
          </w:p>
          <w:p w14:paraId="07DC443F" w14:textId="77777777" w:rsidR="00053C2E" w:rsidRPr="0006704D" w:rsidRDefault="00053C2E" w:rsidP="00D332CF">
            <w:pPr>
              <w:rPr>
                <w:rFonts w:cstheme="minorHAnsi"/>
                <w:b/>
                <w:sz w:val="24"/>
                <w:szCs w:val="24"/>
              </w:rPr>
            </w:pPr>
          </w:p>
          <w:p w14:paraId="2832E22E" w14:textId="77777777" w:rsidR="00053C2E" w:rsidRPr="0006704D" w:rsidRDefault="00053C2E" w:rsidP="00D332CF">
            <w:pPr>
              <w:rPr>
                <w:rFonts w:cstheme="minorHAnsi"/>
                <w:b/>
                <w:sz w:val="24"/>
                <w:szCs w:val="24"/>
              </w:rPr>
            </w:pPr>
          </w:p>
          <w:p w14:paraId="431BC884" w14:textId="77777777" w:rsidR="00053C2E" w:rsidRPr="0006704D" w:rsidRDefault="00053C2E" w:rsidP="00D332CF">
            <w:pPr>
              <w:rPr>
                <w:rFonts w:cstheme="minorHAnsi"/>
                <w:b/>
                <w:sz w:val="24"/>
                <w:szCs w:val="24"/>
              </w:rPr>
            </w:pPr>
          </w:p>
          <w:p w14:paraId="1BE84693" w14:textId="77777777" w:rsidR="00053C2E" w:rsidRPr="0006704D" w:rsidRDefault="00053C2E" w:rsidP="00D332CF">
            <w:pPr>
              <w:rPr>
                <w:rFonts w:cstheme="minorHAnsi"/>
                <w:b/>
                <w:sz w:val="24"/>
                <w:szCs w:val="24"/>
              </w:rPr>
            </w:pPr>
          </w:p>
          <w:p w14:paraId="38E827FB" w14:textId="77777777" w:rsidR="00053C2E" w:rsidRPr="0006704D" w:rsidRDefault="00053C2E" w:rsidP="00D332CF">
            <w:pPr>
              <w:rPr>
                <w:rFonts w:cstheme="minorHAnsi"/>
                <w:b/>
                <w:sz w:val="24"/>
                <w:szCs w:val="24"/>
              </w:rPr>
            </w:pPr>
          </w:p>
          <w:p w14:paraId="3D5292F6" w14:textId="77777777" w:rsidR="00053C2E" w:rsidRPr="0006704D" w:rsidRDefault="00053C2E" w:rsidP="00D332CF">
            <w:pPr>
              <w:rPr>
                <w:rFonts w:cstheme="minorHAnsi"/>
                <w:b/>
                <w:sz w:val="24"/>
                <w:szCs w:val="24"/>
              </w:rPr>
            </w:pPr>
          </w:p>
          <w:p w14:paraId="23DCCBD9" w14:textId="77777777" w:rsidR="00053C2E" w:rsidRPr="0006704D" w:rsidRDefault="00053C2E" w:rsidP="00D332CF">
            <w:pPr>
              <w:rPr>
                <w:rFonts w:cstheme="minorHAnsi"/>
                <w:b/>
                <w:sz w:val="24"/>
                <w:szCs w:val="24"/>
              </w:rPr>
            </w:pPr>
          </w:p>
          <w:p w14:paraId="68850D8F" w14:textId="77777777" w:rsidR="00053C2E" w:rsidRPr="0006704D" w:rsidRDefault="00053C2E" w:rsidP="00D332CF">
            <w:pPr>
              <w:rPr>
                <w:rFonts w:cstheme="minorHAnsi"/>
                <w:b/>
                <w:sz w:val="24"/>
                <w:szCs w:val="24"/>
              </w:rPr>
            </w:pPr>
          </w:p>
          <w:p w14:paraId="53661CF6" w14:textId="77777777" w:rsidR="00053C2E" w:rsidRPr="0006704D" w:rsidRDefault="00053C2E" w:rsidP="00D332CF">
            <w:pPr>
              <w:rPr>
                <w:rFonts w:cstheme="minorHAnsi"/>
                <w:b/>
                <w:sz w:val="24"/>
                <w:szCs w:val="24"/>
              </w:rPr>
            </w:pPr>
          </w:p>
          <w:p w14:paraId="0F71E66E" w14:textId="6BAC803C" w:rsidR="00053C2E" w:rsidRPr="0006704D" w:rsidRDefault="00053C2E" w:rsidP="00D332CF">
            <w:pPr>
              <w:rPr>
                <w:rFonts w:cstheme="minorHAnsi"/>
                <w:b/>
                <w:sz w:val="24"/>
                <w:szCs w:val="24"/>
              </w:rPr>
            </w:pPr>
          </w:p>
        </w:tc>
      </w:tr>
    </w:tbl>
    <w:p w14:paraId="46A13AE6" w14:textId="28E35CBB" w:rsidR="00C0070F" w:rsidRPr="0006704D" w:rsidRDefault="002019F3" w:rsidP="00880448">
      <w:pPr>
        <w:rPr>
          <w:rFonts w:cstheme="minorHAnsi"/>
          <w:b/>
          <w:sz w:val="24"/>
          <w:szCs w:val="24"/>
        </w:rPr>
      </w:pPr>
      <w:r w:rsidRPr="0006704D">
        <w:rPr>
          <w:rFonts w:cstheme="minorHAnsi"/>
          <w:b/>
          <w:noProof/>
          <w:sz w:val="24"/>
          <w:szCs w:val="24"/>
          <w:lang w:eastAsia="en-GB"/>
        </w:rPr>
        <w:lastRenderedPageBreak/>
        <mc:AlternateContent>
          <mc:Choice Requires="wps">
            <w:drawing>
              <wp:anchor distT="45720" distB="45720" distL="114300" distR="114300" simplePos="0" relativeHeight="251655680" behindDoc="0" locked="0" layoutInCell="1" allowOverlap="1" wp14:anchorId="03FE938E" wp14:editId="0A08A047">
                <wp:simplePos x="0" y="0"/>
                <wp:positionH relativeFrom="margin">
                  <wp:align>right</wp:align>
                </wp:positionH>
                <wp:positionV relativeFrom="paragraph">
                  <wp:posOffset>321945</wp:posOffset>
                </wp:positionV>
                <wp:extent cx="5734050" cy="5556250"/>
                <wp:effectExtent l="0" t="0" r="1905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556250"/>
                        </a:xfrm>
                        <a:prstGeom prst="rect">
                          <a:avLst/>
                        </a:prstGeom>
                        <a:solidFill>
                          <a:srgbClr val="FFFFFF"/>
                        </a:solidFill>
                        <a:ln w="9525">
                          <a:solidFill>
                            <a:srgbClr val="000000"/>
                          </a:solidFill>
                          <a:miter lim="800000"/>
                          <a:headEnd/>
                          <a:tailEnd/>
                        </a:ln>
                      </wps:spPr>
                      <wps:txbx>
                        <w:txbxContent>
                          <w:p w14:paraId="5B629B44" w14:textId="77777777" w:rsidR="002019F3" w:rsidRPr="00E7652E" w:rsidRDefault="002019F3" w:rsidP="002019F3">
                            <w:pPr>
                              <w:rPr>
                                <w:rFonts w:ascii="Georgia" w:hAnsi="Georgia"/>
                                <w:b/>
                              </w:rPr>
                            </w:pPr>
                            <w:r w:rsidRPr="00E7652E">
                              <w:rPr>
                                <w:rFonts w:ascii="Georgia" w:hAnsi="Georgia"/>
                                <w:b/>
                              </w:rPr>
                              <w:t>Write your response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FE938E" id="_x0000_s1029" type="#_x0000_t202" style="position:absolute;margin-left:400.3pt;margin-top:25.35pt;width:451.5pt;height:437.5pt;z-index:251655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">
                <v:textbox>
                  <w:txbxContent>
                    <w:p w14:paraId="5B629B44" w14:textId="77777777" w:rsidR="002019F3" w:rsidRPr="00E7652E" w:rsidRDefault="002019F3" w:rsidP="002019F3">
                      <w:pPr>
                        <w:rPr>
                          <w:rFonts w:ascii="Georgia" w:hAnsi="Georgia"/>
                          <w:b/>
                        </w:rPr>
                      </w:pPr>
                      <w:r w:rsidRPr="00E7652E">
                        <w:rPr>
                          <w:rFonts w:ascii="Georgia" w:hAnsi="Georgia"/>
                          <w:b/>
                        </w:rPr>
                        <w:t>Write your response here:</w:t>
                      </w:r>
                    </w:p>
                  </w:txbxContent>
                </v:textbox>
                <w10:wrap type="square" anchorx="margin"/>
              </v:shape>
            </w:pict>
          </mc:Fallback>
        </mc:AlternateContent>
      </w:r>
    </w:p>
    <w:p w14:paraId="464A4DE0" w14:textId="77777777" w:rsidR="00C0070F" w:rsidRPr="0006704D" w:rsidRDefault="00C0070F" w:rsidP="00880448">
      <w:pPr>
        <w:rPr>
          <w:rFonts w:cstheme="minorHAnsi"/>
          <w:b/>
          <w:sz w:val="24"/>
          <w:szCs w:val="24"/>
        </w:rPr>
      </w:pPr>
    </w:p>
    <w:p w14:paraId="7B8F4161" w14:textId="325D747B" w:rsidR="004A12A7" w:rsidRPr="0006704D" w:rsidRDefault="002019F3" w:rsidP="00880448">
      <w:pPr>
        <w:rPr>
          <w:rFonts w:cstheme="minorHAnsi"/>
          <w:b/>
          <w:sz w:val="24"/>
          <w:szCs w:val="24"/>
        </w:rPr>
      </w:pPr>
      <w:r w:rsidRPr="0006704D">
        <w:rPr>
          <w:rFonts w:cstheme="minorHAnsi"/>
          <w:b/>
          <w:sz w:val="24"/>
          <w:szCs w:val="24"/>
        </w:rPr>
        <w:t>Is the criminal justice system fair?</w:t>
      </w:r>
    </w:p>
    <w:p w14:paraId="60EFB6D8" w14:textId="7B976DE8" w:rsidR="00630346" w:rsidRPr="0006704D" w:rsidRDefault="00533313" w:rsidP="00880448">
      <w:pPr>
        <w:rPr>
          <w:rFonts w:cstheme="minorHAnsi"/>
          <w:sz w:val="24"/>
          <w:szCs w:val="24"/>
        </w:rPr>
      </w:pPr>
      <w:r w:rsidRPr="0006704D">
        <w:rPr>
          <w:rFonts w:cstheme="minorHAnsi"/>
          <w:sz w:val="24"/>
          <w:szCs w:val="24"/>
        </w:rPr>
        <w:t xml:space="preserve">The criminal justice system refers to all parts of the </w:t>
      </w:r>
      <w:r w:rsidR="00EF3B73" w:rsidRPr="0006704D">
        <w:rPr>
          <w:rFonts w:cstheme="minorHAnsi"/>
          <w:sz w:val="24"/>
          <w:szCs w:val="24"/>
        </w:rPr>
        <w:t xml:space="preserve">system that creates and enforces the laws. This includes the government, who create and pass laws, police officers, who enforce the laws, judges, who decide sentences for </w:t>
      </w:r>
      <w:r w:rsidR="00962833" w:rsidRPr="0006704D">
        <w:rPr>
          <w:rFonts w:cstheme="minorHAnsi"/>
          <w:sz w:val="24"/>
          <w:szCs w:val="24"/>
        </w:rPr>
        <w:t xml:space="preserve">those convicted of crimes and prison and probation officers. </w:t>
      </w:r>
    </w:p>
    <w:p w14:paraId="7B605217" w14:textId="0819C9AC" w:rsidR="00962833" w:rsidRPr="0006704D" w:rsidRDefault="00962833" w:rsidP="00880448">
      <w:pPr>
        <w:rPr>
          <w:rFonts w:cstheme="minorHAnsi"/>
          <w:sz w:val="24"/>
          <w:szCs w:val="24"/>
        </w:rPr>
      </w:pPr>
      <w:r w:rsidRPr="0006704D">
        <w:rPr>
          <w:rFonts w:cstheme="minorHAnsi"/>
          <w:sz w:val="24"/>
          <w:szCs w:val="24"/>
        </w:rPr>
        <w:t>Here are some statistics on the criminal justice system:</w:t>
      </w:r>
    </w:p>
    <w:p w14:paraId="605A8EC5" w14:textId="7E9C5E93" w:rsidR="00962833" w:rsidRPr="0006704D" w:rsidRDefault="008C666C" w:rsidP="00815FD9">
      <w:pPr>
        <w:pStyle w:val="ListParagraph"/>
        <w:numPr>
          <w:ilvl w:val="0"/>
          <w:numId w:val="6"/>
        </w:numPr>
        <w:rPr>
          <w:rFonts w:cstheme="minorHAnsi"/>
          <w:sz w:val="24"/>
          <w:szCs w:val="24"/>
        </w:rPr>
      </w:pPr>
      <w:r w:rsidRPr="0006704D">
        <w:rPr>
          <w:rFonts w:cstheme="minorHAnsi"/>
          <w:sz w:val="24"/>
          <w:szCs w:val="24"/>
        </w:rPr>
        <w:t>Black people are 9 times more likely to be stopped and searched by the police</w:t>
      </w:r>
    </w:p>
    <w:p w14:paraId="4FE529C8" w14:textId="4FB70EBC" w:rsidR="008C666C" w:rsidRPr="0006704D" w:rsidRDefault="00A64D2F" w:rsidP="00815FD9">
      <w:pPr>
        <w:pStyle w:val="ListParagraph"/>
        <w:numPr>
          <w:ilvl w:val="0"/>
          <w:numId w:val="6"/>
        </w:numPr>
        <w:rPr>
          <w:rFonts w:cstheme="minorHAnsi"/>
          <w:sz w:val="24"/>
          <w:szCs w:val="24"/>
        </w:rPr>
      </w:pPr>
      <w:r w:rsidRPr="0006704D">
        <w:rPr>
          <w:rFonts w:cstheme="minorHAnsi"/>
          <w:sz w:val="24"/>
          <w:szCs w:val="24"/>
        </w:rPr>
        <w:t>The police are</w:t>
      </w:r>
      <w:r w:rsidR="00EE3113" w:rsidRPr="0006704D">
        <w:rPr>
          <w:rFonts w:cstheme="minorHAnsi"/>
          <w:sz w:val="24"/>
          <w:szCs w:val="24"/>
        </w:rPr>
        <w:t xml:space="preserve"> 3 x more likely to use force against black people</w:t>
      </w:r>
    </w:p>
    <w:p w14:paraId="3CBD2A86" w14:textId="6BD8D026" w:rsidR="00EE3113" w:rsidRPr="0006704D" w:rsidRDefault="00EE3113" w:rsidP="00815FD9">
      <w:pPr>
        <w:pStyle w:val="ListParagraph"/>
        <w:numPr>
          <w:ilvl w:val="0"/>
          <w:numId w:val="6"/>
        </w:numPr>
        <w:rPr>
          <w:rFonts w:cstheme="minorHAnsi"/>
          <w:sz w:val="24"/>
          <w:szCs w:val="24"/>
        </w:rPr>
      </w:pPr>
      <w:r w:rsidRPr="0006704D">
        <w:rPr>
          <w:rFonts w:cstheme="minorHAnsi"/>
          <w:sz w:val="24"/>
          <w:szCs w:val="24"/>
        </w:rPr>
        <w:t>Young, black males are overrepresented in prison</w:t>
      </w:r>
    </w:p>
    <w:p w14:paraId="77B631E5" w14:textId="785A0423" w:rsidR="00EE3113" w:rsidRPr="0006704D" w:rsidRDefault="00EE3113" w:rsidP="00EE3113">
      <w:pPr>
        <w:rPr>
          <w:rFonts w:cstheme="minorHAnsi"/>
          <w:sz w:val="24"/>
          <w:szCs w:val="24"/>
        </w:rPr>
      </w:pPr>
      <w:r w:rsidRPr="0006704D">
        <w:rPr>
          <w:rFonts w:cstheme="minorHAnsi"/>
          <w:sz w:val="24"/>
          <w:szCs w:val="24"/>
        </w:rPr>
        <w:t>There are many explanations for these statistics, summarised below:</w:t>
      </w:r>
    </w:p>
    <w:p w14:paraId="48358AC4" w14:textId="4A19AB2F" w:rsidR="00EE3113" w:rsidRPr="0006704D" w:rsidRDefault="00EE3113" w:rsidP="00EE3113">
      <w:pPr>
        <w:pStyle w:val="ListParagraph"/>
        <w:numPr>
          <w:ilvl w:val="0"/>
          <w:numId w:val="12"/>
        </w:numPr>
        <w:rPr>
          <w:rFonts w:cstheme="minorHAnsi"/>
          <w:sz w:val="24"/>
          <w:szCs w:val="24"/>
          <w:lang w:val="en-US"/>
        </w:rPr>
      </w:pPr>
      <w:r w:rsidRPr="0006704D">
        <w:rPr>
          <w:rFonts w:cstheme="minorHAnsi"/>
          <w:sz w:val="24"/>
          <w:szCs w:val="24"/>
        </w:rPr>
        <w:t xml:space="preserve">Institutional racism: this means racism embedded in the criminal justice system. </w:t>
      </w:r>
      <w:r w:rsidRPr="0006704D">
        <w:rPr>
          <w:rFonts w:cstheme="minorHAnsi"/>
          <w:sz w:val="24"/>
          <w:szCs w:val="24"/>
          <w:lang w:val="en-US"/>
        </w:rPr>
        <w:t>The murder of Stephen Lawrence in 1993 by five white youths led to the Macpherson Report of 1998 and revealed the huge extent of institutional racism in the police force – the report recommended increasing the diversity of the police force and establishing an independent police complaints service, but there are still concerns of institutional racism in the police today.</w:t>
      </w:r>
    </w:p>
    <w:p w14:paraId="305DBA56" w14:textId="199072CD" w:rsidR="00EE3113" w:rsidRPr="0006704D" w:rsidRDefault="00EE3113" w:rsidP="00EE3113">
      <w:pPr>
        <w:pStyle w:val="ListParagraph"/>
        <w:numPr>
          <w:ilvl w:val="0"/>
          <w:numId w:val="12"/>
        </w:numPr>
        <w:rPr>
          <w:rFonts w:cstheme="minorHAnsi"/>
          <w:sz w:val="24"/>
          <w:szCs w:val="24"/>
        </w:rPr>
      </w:pPr>
      <w:r w:rsidRPr="0006704D">
        <w:rPr>
          <w:rFonts w:cstheme="minorHAnsi"/>
          <w:sz w:val="24"/>
          <w:szCs w:val="24"/>
        </w:rPr>
        <w:t>Family structure: Tony Sewell argues lone parent families are likely to lead to black boys being involved in crime</w:t>
      </w:r>
    </w:p>
    <w:p w14:paraId="5590E1DC" w14:textId="1129D0C8" w:rsidR="00EE3113" w:rsidRPr="0006704D" w:rsidRDefault="00EE3113" w:rsidP="00EE3113">
      <w:pPr>
        <w:pStyle w:val="ListParagraph"/>
        <w:numPr>
          <w:ilvl w:val="0"/>
          <w:numId w:val="12"/>
        </w:numPr>
        <w:rPr>
          <w:rFonts w:cstheme="minorHAnsi"/>
          <w:sz w:val="24"/>
          <w:szCs w:val="24"/>
        </w:rPr>
      </w:pPr>
      <w:r w:rsidRPr="0006704D">
        <w:rPr>
          <w:rFonts w:cstheme="minorHAnsi"/>
          <w:sz w:val="24"/>
          <w:szCs w:val="24"/>
        </w:rPr>
        <w:t>Poverty: people from some ethnic minority backgrounds are more likely to live in poverty and therefore more likely to commit crime.</w:t>
      </w:r>
    </w:p>
    <w:p w14:paraId="0C3B3312" w14:textId="49E83837" w:rsidR="00EE3113" w:rsidRPr="0006704D" w:rsidRDefault="00EE3113" w:rsidP="00EE3113">
      <w:pPr>
        <w:rPr>
          <w:rFonts w:cstheme="minorHAnsi"/>
          <w:sz w:val="24"/>
          <w:szCs w:val="24"/>
        </w:rPr>
      </w:pPr>
      <w:r w:rsidRPr="0006704D">
        <w:rPr>
          <w:rFonts w:cstheme="minorHAnsi"/>
          <w:sz w:val="24"/>
          <w:szCs w:val="24"/>
        </w:rPr>
        <w:t xml:space="preserve">The treatment of different groups, particularly different ethnicities, in the criminal justice system demonstrates one of the main </w:t>
      </w:r>
      <w:r w:rsidR="00E348A3" w:rsidRPr="0006704D">
        <w:rPr>
          <w:rFonts w:cstheme="minorHAnsi"/>
          <w:sz w:val="24"/>
          <w:szCs w:val="24"/>
        </w:rPr>
        <w:t xml:space="preserve">inequalities which remains </w:t>
      </w:r>
      <w:r w:rsidR="003C2E78" w:rsidRPr="0006704D">
        <w:rPr>
          <w:rFonts w:cstheme="minorHAnsi"/>
          <w:sz w:val="24"/>
          <w:szCs w:val="24"/>
        </w:rPr>
        <w:t xml:space="preserve">an issue in the UK, affecting </w:t>
      </w:r>
      <w:r w:rsidR="00CE6EBC" w:rsidRPr="0006704D">
        <w:rPr>
          <w:rFonts w:cstheme="minorHAnsi"/>
          <w:sz w:val="24"/>
          <w:szCs w:val="24"/>
        </w:rPr>
        <w:t>people’s life chances significantly.</w:t>
      </w:r>
    </w:p>
    <w:p w14:paraId="6CC178BC" w14:textId="3743774E" w:rsidR="00F23216" w:rsidRPr="0006704D" w:rsidRDefault="00F23216" w:rsidP="00EE3113">
      <w:pPr>
        <w:rPr>
          <w:rFonts w:cstheme="minorHAnsi"/>
          <w:sz w:val="24"/>
          <w:szCs w:val="24"/>
        </w:rPr>
      </w:pPr>
      <w:r w:rsidRPr="0006704D">
        <w:rPr>
          <w:rFonts w:cstheme="minorHAnsi"/>
          <w:sz w:val="24"/>
          <w:szCs w:val="24"/>
        </w:rPr>
        <w:t>This results both in it appearing that more ethnic minority groups, especially black people, commit more crime (when they may just be targeted more by the police) and ethnic minority individuals not being taken seriously as victims of crime.</w:t>
      </w:r>
    </w:p>
    <w:p w14:paraId="3244C57A" w14:textId="1F5EBA28" w:rsidR="00F23216" w:rsidRPr="0006704D" w:rsidRDefault="00F23216" w:rsidP="00EE3113">
      <w:pPr>
        <w:rPr>
          <w:rFonts w:cstheme="minorHAnsi"/>
          <w:sz w:val="24"/>
          <w:szCs w:val="24"/>
        </w:rPr>
      </w:pPr>
      <w:r w:rsidRPr="0006704D">
        <w:rPr>
          <w:rFonts w:cstheme="minorHAnsi"/>
          <w:sz w:val="24"/>
          <w:szCs w:val="24"/>
        </w:rPr>
        <w:t>In addition, feminists argue women are often not taken seriously as victims of crime like domestic violence and sexual assault. They argue the patriarchal criminal justice system are keen to blame women for making themselves into victims of these crimes by dressing/ acting a certain way.</w:t>
      </w:r>
    </w:p>
    <w:p w14:paraId="025D96BD" w14:textId="606C3F67" w:rsidR="00F23216" w:rsidRPr="0006704D" w:rsidRDefault="00F23216" w:rsidP="00EE3113">
      <w:pPr>
        <w:rPr>
          <w:rFonts w:cstheme="minorHAnsi"/>
          <w:sz w:val="24"/>
          <w:szCs w:val="24"/>
        </w:rPr>
      </w:pPr>
      <w:r w:rsidRPr="0006704D">
        <w:rPr>
          <w:rFonts w:cstheme="minorHAnsi"/>
          <w:sz w:val="24"/>
          <w:szCs w:val="24"/>
        </w:rPr>
        <w:t>Even though there are a specific set of laws that everyone must follow, sociologists argue that these rules and the enforcement of the law are applied differently, unequally, to different groups of people, resulting in these inequalities.</w:t>
      </w:r>
    </w:p>
    <w:p w14:paraId="3AD8E857" w14:textId="77777777" w:rsidR="00F23216" w:rsidRPr="0006704D" w:rsidRDefault="00F23216" w:rsidP="00EE3113">
      <w:pPr>
        <w:rPr>
          <w:rFonts w:cstheme="minorHAnsi"/>
          <w:sz w:val="24"/>
          <w:szCs w:val="24"/>
        </w:rPr>
      </w:pPr>
    </w:p>
    <w:p w14:paraId="16A04090" w14:textId="2E561F4F" w:rsidR="00CE6EBC" w:rsidRPr="0006704D" w:rsidRDefault="00CE6EBC" w:rsidP="00EE3113">
      <w:pPr>
        <w:rPr>
          <w:rFonts w:cstheme="minorHAnsi"/>
          <w:b/>
          <w:sz w:val="24"/>
          <w:szCs w:val="24"/>
        </w:rPr>
      </w:pPr>
      <w:r w:rsidRPr="0006704D">
        <w:rPr>
          <w:rFonts w:cstheme="minorHAnsi"/>
          <w:b/>
          <w:sz w:val="24"/>
          <w:szCs w:val="24"/>
        </w:rPr>
        <w:t>Research task: read/ watch/ listen to the sources below, and write 500 words describing whether or not the criminal justice system is fair and why/ why not.</w:t>
      </w:r>
    </w:p>
    <w:p w14:paraId="3D868657" w14:textId="77777777" w:rsidR="00F23216" w:rsidRPr="0006704D" w:rsidRDefault="00F23216" w:rsidP="00EE3113">
      <w:pPr>
        <w:rPr>
          <w:rFonts w:cstheme="minorHAnsi"/>
          <w:b/>
          <w:sz w:val="24"/>
          <w:szCs w:val="24"/>
        </w:rPr>
      </w:pPr>
    </w:p>
    <w:tbl>
      <w:tblPr>
        <w:tblStyle w:val="TableGrid"/>
        <w:tblW w:w="9280" w:type="dxa"/>
        <w:tblLook w:val="04A0" w:firstRow="1" w:lastRow="0" w:firstColumn="1" w:lastColumn="0" w:noHBand="0" w:noVBand="1"/>
      </w:tblPr>
      <w:tblGrid>
        <w:gridCol w:w="5960"/>
        <w:gridCol w:w="3320"/>
      </w:tblGrid>
      <w:tr w:rsidR="00CE6EBC" w:rsidRPr="0006704D" w14:paraId="258CB9F7" w14:textId="77777777" w:rsidTr="00D332CF">
        <w:trPr>
          <w:trHeight w:val="663"/>
        </w:trPr>
        <w:tc>
          <w:tcPr>
            <w:tcW w:w="3256" w:type="dxa"/>
          </w:tcPr>
          <w:p w14:paraId="77BC27A8" w14:textId="77777777" w:rsidR="00CE6EBC" w:rsidRPr="0006704D" w:rsidRDefault="00CE6EBC" w:rsidP="00D332CF">
            <w:pPr>
              <w:rPr>
                <w:rFonts w:cstheme="minorHAnsi"/>
                <w:b/>
                <w:sz w:val="24"/>
                <w:szCs w:val="24"/>
              </w:rPr>
            </w:pPr>
            <w:r w:rsidRPr="0006704D">
              <w:rPr>
                <w:rFonts w:cstheme="minorHAnsi"/>
                <w:b/>
                <w:sz w:val="24"/>
                <w:szCs w:val="24"/>
              </w:rPr>
              <w:t>Source</w:t>
            </w:r>
          </w:p>
        </w:tc>
        <w:tc>
          <w:tcPr>
            <w:tcW w:w="6024" w:type="dxa"/>
          </w:tcPr>
          <w:p w14:paraId="084A4D86" w14:textId="77777777" w:rsidR="00CE6EBC" w:rsidRPr="0006704D" w:rsidRDefault="00CE6EBC" w:rsidP="00D332CF">
            <w:pPr>
              <w:rPr>
                <w:rFonts w:cstheme="minorHAnsi"/>
                <w:b/>
                <w:sz w:val="24"/>
                <w:szCs w:val="24"/>
              </w:rPr>
            </w:pPr>
            <w:r w:rsidRPr="0006704D">
              <w:rPr>
                <w:rFonts w:cstheme="minorHAnsi"/>
                <w:b/>
                <w:sz w:val="24"/>
                <w:szCs w:val="24"/>
              </w:rPr>
              <w:t>Key points</w:t>
            </w:r>
          </w:p>
        </w:tc>
      </w:tr>
      <w:tr w:rsidR="00CE6EBC" w:rsidRPr="0006704D" w14:paraId="72A7CEDA" w14:textId="77777777" w:rsidTr="00D332CF">
        <w:trPr>
          <w:trHeight w:val="4695"/>
        </w:trPr>
        <w:tc>
          <w:tcPr>
            <w:tcW w:w="3256" w:type="dxa"/>
          </w:tcPr>
          <w:p w14:paraId="3DFE5FC1" w14:textId="77777777" w:rsidR="00CE6EBC" w:rsidRPr="0006704D" w:rsidRDefault="00CE6EBC" w:rsidP="00D332CF">
            <w:pPr>
              <w:rPr>
                <w:rStyle w:val="Hyperlink"/>
                <w:rFonts w:cstheme="minorHAnsi"/>
              </w:rPr>
            </w:pPr>
            <w:r w:rsidRPr="0006704D">
              <w:rPr>
                <w:rFonts w:cstheme="minorHAnsi"/>
                <w:sz w:val="24"/>
                <w:szCs w:val="24"/>
              </w:rPr>
              <w:t xml:space="preserve">Documentary: </w:t>
            </w:r>
            <w:hyperlink r:id="rId33" w:history="1">
              <w:r w:rsidR="009D1443" w:rsidRPr="0006704D">
                <w:rPr>
                  <w:rStyle w:val="Hyperlink"/>
                  <w:rFonts w:cstheme="minorHAnsi"/>
                  <w:sz w:val="24"/>
                  <w:szCs w:val="24"/>
                </w:rPr>
                <w:t>Stephen Lawrence, Time for Justice</w:t>
              </w:r>
            </w:hyperlink>
            <w:r w:rsidR="0060230E" w:rsidRPr="0006704D">
              <w:rPr>
                <w:rStyle w:val="Hyperlink"/>
                <w:rFonts w:cstheme="minorHAnsi"/>
                <w:sz w:val="24"/>
                <w:szCs w:val="24"/>
              </w:rPr>
              <w:t xml:space="preserve"> </w:t>
            </w:r>
          </w:p>
          <w:p w14:paraId="06270DF0" w14:textId="77777777" w:rsidR="0060230E" w:rsidRPr="0006704D" w:rsidRDefault="0060230E" w:rsidP="00D332CF">
            <w:pPr>
              <w:rPr>
                <w:rStyle w:val="Hyperlink"/>
                <w:rFonts w:cstheme="minorHAnsi"/>
              </w:rPr>
            </w:pPr>
          </w:p>
          <w:p w14:paraId="22C6F99F" w14:textId="3F3E7B92" w:rsidR="0060230E" w:rsidRPr="0006704D" w:rsidRDefault="0060230E" w:rsidP="00D332CF">
            <w:pPr>
              <w:rPr>
                <w:rFonts w:cstheme="minorHAnsi"/>
                <w:sz w:val="24"/>
                <w:szCs w:val="24"/>
              </w:rPr>
            </w:pPr>
            <w:r w:rsidRPr="0006704D">
              <w:rPr>
                <w:rFonts w:cstheme="minorHAnsi"/>
                <w:sz w:val="24"/>
                <w:szCs w:val="24"/>
              </w:rPr>
              <w:t>https://www.youtube.com/watch?v=ZsHwKPE0mjU</w:t>
            </w:r>
          </w:p>
        </w:tc>
        <w:tc>
          <w:tcPr>
            <w:tcW w:w="6024" w:type="dxa"/>
          </w:tcPr>
          <w:p w14:paraId="38BE2BEC" w14:textId="77777777" w:rsidR="00CE6EBC" w:rsidRPr="0006704D" w:rsidRDefault="00CE6EBC" w:rsidP="00D332CF">
            <w:pPr>
              <w:rPr>
                <w:rFonts w:cstheme="minorHAnsi"/>
                <w:b/>
                <w:sz w:val="24"/>
                <w:szCs w:val="24"/>
              </w:rPr>
            </w:pPr>
          </w:p>
        </w:tc>
      </w:tr>
      <w:tr w:rsidR="00CE6EBC" w:rsidRPr="0006704D" w14:paraId="255EA837" w14:textId="77777777" w:rsidTr="00D332CF">
        <w:trPr>
          <w:trHeight w:val="663"/>
        </w:trPr>
        <w:tc>
          <w:tcPr>
            <w:tcW w:w="3256" w:type="dxa"/>
          </w:tcPr>
          <w:p w14:paraId="5D5EF2A1" w14:textId="2A6B63C0" w:rsidR="00CE6EBC" w:rsidRPr="0006704D" w:rsidRDefault="009D1443" w:rsidP="00D332CF">
            <w:pPr>
              <w:rPr>
                <w:rStyle w:val="Hyperlink"/>
                <w:rFonts w:cstheme="minorHAnsi"/>
              </w:rPr>
            </w:pPr>
            <w:r w:rsidRPr="0006704D">
              <w:rPr>
                <w:rFonts w:cstheme="minorHAnsi"/>
                <w:sz w:val="24"/>
                <w:szCs w:val="24"/>
              </w:rPr>
              <w:t xml:space="preserve">Article: </w:t>
            </w:r>
            <w:hyperlink r:id="rId34" w:history="1">
              <w:r w:rsidR="006224BA" w:rsidRPr="0006704D">
                <w:rPr>
                  <w:rStyle w:val="Hyperlink"/>
                  <w:rFonts w:cstheme="minorHAnsi"/>
                  <w:sz w:val="24"/>
                  <w:szCs w:val="24"/>
                </w:rPr>
                <w:t>Institutional Racism 20 years after Stephen Lawrence’s murder</w:t>
              </w:r>
            </w:hyperlink>
            <w:r w:rsidR="0060230E" w:rsidRPr="0006704D">
              <w:rPr>
                <w:rStyle w:val="Hyperlink"/>
                <w:rFonts w:cstheme="minorHAnsi"/>
                <w:sz w:val="24"/>
                <w:szCs w:val="24"/>
              </w:rPr>
              <w:t xml:space="preserve"> </w:t>
            </w:r>
          </w:p>
          <w:p w14:paraId="74DE8B92" w14:textId="189D638A" w:rsidR="0060230E" w:rsidRPr="0006704D" w:rsidRDefault="0060230E" w:rsidP="00D332CF">
            <w:pPr>
              <w:rPr>
                <w:rStyle w:val="Hyperlink"/>
                <w:rFonts w:cstheme="minorHAnsi"/>
              </w:rPr>
            </w:pPr>
          </w:p>
          <w:p w14:paraId="69007694" w14:textId="41017145" w:rsidR="0060230E" w:rsidRPr="0006704D" w:rsidRDefault="0006704D" w:rsidP="00D332CF">
            <w:pPr>
              <w:rPr>
                <w:rFonts w:cstheme="minorHAnsi"/>
                <w:sz w:val="24"/>
                <w:szCs w:val="24"/>
              </w:rPr>
            </w:pPr>
            <w:hyperlink r:id="rId35" w:history="1">
              <w:r w:rsidR="0060230E" w:rsidRPr="0006704D">
                <w:rPr>
                  <w:rStyle w:val="Hyperlink"/>
                  <w:rFonts w:cstheme="minorHAnsi"/>
                  <w:sz w:val="24"/>
                  <w:szCs w:val="24"/>
                </w:rPr>
                <w:t>https://www.theguardian.com/uk-news/2019/feb/22/institutional-racism-britain-stephen-lawrence-inquiry-20-years</w:t>
              </w:r>
            </w:hyperlink>
            <w:r w:rsidR="0060230E" w:rsidRPr="0006704D">
              <w:rPr>
                <w:rFonts w:cstheme="minorHAnsi"/>
                <w:sz w:val="24"/>
                <w:szCs w:val="24"/>
              </w:rPr>
              <w:t xml:space="preserve"> </w:t>
            </w:r>
          </w:p>
          <w:p w14:paraId="1E8EDF76" w14:textId="77777777" w:rsidR="00CE6EBC" w:rsidRPr="0006704D" w:rsidRDefault="00CE6EBC" w:rsidP="00D332CF">
            <w:pPr>
              <w:rPr>
                <w:rFonts w:cstheme="minorHAnsi"/>
                <w:sz w:val="24"/>
                <w:szCs w:val="24"/>
              </w:rPr>
            </w:pPr>
          </w:p>
          <w:p w14:paraId="6A1F6497" w14:textId="77777777" w:rsidR="00CE6EBC" w:rsidRPr="0006704D" w:rsidRDefault="00CE6EBC" w:rsidP="00D332CF">
            <w:pPr>
              <w:rPr>
                <w:rFonts w:cstheme="minorHAnsi"/>
                <w:sz w:val="24"/>
                <w:szCs w:val="24"/>
              </w:rPr>
            </w:pPr>
          </w:p>
          <w:p w14:paraId="5162F3EF" w14:textId="77777777" w:rsidR="00CE6EBC" w:rsidRPr="0006704D" w:rsidRDefault="00CE6EBC" w:rsidP="00D332CF">
            <w:pPr>
              <w:rPr>
                <w:rFonts w:cstheme="minorHAnsi"/>
                <w:sz w:val="24"/>
                <w:szCs w:val="24"/>
              </w:rPr>
            </w:pPr>
          </w:p>
          <w:p w14:paraId="5C34F40F" w14:textId="77777777" w:rsidR="00CE6EBC" w:rsidRPr="0006704D" w:rsidRDefault="00CE6EBC" w:rsidP="00D332CF">
            <w:pPr>
              <w:rPr>
                <w:rFonts w:cstheme="minorHAnsi"/>
                <w:sz w:val="24"/>
                <w:szCs w:val="24"/>
              </w:rPr>
            </w:pPr>
          </w:p>
        </w:tc>
        <w:tc>
          <w:tcPr>
            <w:tcW w:w="6024" w:type="dxa"/>
          </w:tcPr>
          <w:p w14:paraId="7683D44A" w14:textId="77777777" w:rsidR="00CE6EBC" w:rsidRPr="0006704D" w:rsidRDefault="00CE6EBC" w:rsidP="00D332CF">
            <w:pPr>
              <w:rPr>
                <w:rFonts w:cstheme="minorHAnsi"/>
                <w:b/>
                <w:sz w:val="24"/>
                <w:szCs w:val="24"/>
              </w:rPr>
            </w:pPr>
          </w:p>
          <w:p w14:paraId="3A7409DA" w14:textId="77777777" w:rsidR="00CE6EBC" w:rsidRPr="0006704D" w:rsidRDefault="00CE6EBC" w:rsidP="00D332CF">
            <w:pPr>
              <w:rPr>
                <w:rFonts w:cstheme="minorHAnsi"/>
                <w:b/>
                <w:sz w:val="24"/>
                <w:szCs w:val="24"/>
              </w:rPr>
            </w:pPr>
          </w:p>
          <w:p w14:paraId="10AACA7D" w14:textId="77777777" w:rsidR="00CE6EBC" w:rsidRPr="0006704D" w:rsidRDefault="00CE6EBC" w:rsidP="00D332CF">
            <w:pPr>
              <w:rPr>
                <w:rFonts w:cstheme="minorHAnsi"/>
                <w:b/>
                <w:sz w:val="24"/>
                <w:szCs w:val="24"/>
              </w:rPr>
            </w:pPr>
          </w:p>
          <w:p w14:paraId="0326CC2B" w14:textId="77777777" w:rsidR="00CE6EBC" w:rsidRPr="0006704D" w:rsidRDefault="00CE6EBC" w:rsidP="00D332CF">
            <w:pPr>
              <w:rPr>
                <w:rFonts w:cstheme="minorHAnsi"/>
                <w:b/>
                <w:sz w:val="24"/>
                <w:szCs w:val="24"/>
              </w:rPr>
            </w:pPr>
          </w:p>
          <w:p w14:paraId="02734E4A" w14:textId="77777777" w:rsidR="00CE6EBC" w:rsidRPr="0006704D" w:rsidRDefault="00CE6EBC" w:rsidP="00D332CF">
            <w:pPr>
              <w:rPr>
                <w:rFonts w:cstheme="minorHAnsi"/>
                <w:b/>
                <w:sz w:val="24"/>
                <w:szCs w:val="24"/>
              </w:rPr>
            </w:pPr>
          </w:p>
          <w:p w14:paraId="1C8F16FF" w14:textId="77777777" w:rsidR="00CE6EBC" w:rsidRPr="0006704D" w:rsidRDefault="00CE6EBC" w:rsidP="00D332CF">
            <w:pPr>
              <w:rPr>
                <w:rFonts w:cstheme="minorHAnsi"/>
                <w:b/>
                <w:sz w:val="24"/>
                <w:szCs w:val="24"/>
              </w:rPr>
            </w:pPr>
          </w:p>
          <w:p w14:paraId="38720242" w14:textId="77777777" w:rsidR="00CE6EBC" w:rsidRPr="0006704D" w:rsidRDefault="00CE6EBC" w:rsidP="00D332CF">
            <w:pPr>
              <w:rPr>
                <w:rFonts w:cstheme="minorHAnsi"/>
                <w:b/>
                <w:sz w:val="24"/>
                <w:szCs w:val="24"/>
              </w:rPr>
            </w:pPr>
          </w:p>
          <w:p w14:paraId="08CD7712" w14:textId="77777777" w:rsidR="00CE6EBC" w:rsidRPr="0006704D" w:rsidRDefault="00CE6EBC" w:rsidP="00D332CF">
            <w:pPr>
              <w:rPr>
                <w:rFonts w:cstheme="minorHAnsi"/>
                <w:b/>
                <w:sz w:val="24"/>
                <w:szCs w:val="24"/>
              </w:rPr>
            </w:pPr>
          </w:p>
          <w:p w14:paraId="4D5D9FE4" w14:textId="77777777" w:rsidR="00CE6EBC" w:rsidRPr="0006704D" w:rsidRDefault="00CE6EBC" w:rsidP="00D332CF">
            <w:pPr>
              <w:rPr>
                <w:rFonts w:cstheme="minorHAnsi"/>
                <w:b/>
                <w:sz w:val="24"/>
                <w:szCs w:val="24"/>
              </w:rPr>
            </w:pPr>
          </w:p>
          <w:p w14:paraId="1BCBCA11" w14:textId="77777777" w:rsidR="00CE6EBC" w:rsidRPr="0006704D" w:rsidRDefault="00CE6EBC" w:rsidP="00D332CF">
            <w:pPr>
              <w:rPr>
                <w:rFonts w:cstheme="minorHAnsi"/>
                <w:b/>
                <w:sz w:val="24"/>
                <w:szCs w:val="24"/>
              </w:rPr>
            </w:pPr>
          </w:p>
          <w:p w14:paraId="7413B8A7" w14:textId="77777777" w:rsidR="00CE6EBC" w:rsidRPr="0006704D" w:rsidRDefault="00CE6EBC" w:rsidP="00D332CF">
            <w:pPr>
              <w:rPr>
                <w:rFonts w:cstheme="minorHAnsi"/>
                <w:b/>
                <w:sz w:val="24"/>
                <w:szCs w:val="24"/>
              </w:rPr>
            </w:pPr>
          </w:p>
          <w:p w14:paraId="339FCDA3" w14:textId="77777777" w:rsidR="00CE6EBC" w:rsidRPr="0006704D" w:rsidRDefault="00CE6EBC" w:rsidP="00D332CF">
            <w:pPr>
              <w:rPr>
                <w:rFonts w:cstheme="minorHAnsi"/>
                <w:b/>
                <w:sz w:val="24"/>
                <w:szCs w:val="24"/>
              </w:rPr>
            </w:pPr>
          </w:p>
          <w:p w14:paraId="14A0C082" w14:textId="77777777" w:rsidR="00CE6EBC" w:rsidRPr="0006704D" w:rsidRDefault="00CE6EBC" w:rsidP="00D332CF">
            <w:pPr>
              <w:rPr>
                <w:rFonts w:cstheme="minorHAnsi"/>
                <w:b/>
                <w:sz w:val="24"/>
                <w:szCs w:val="24"/>
              </w:rPr>
            </w:pPr>
          </w:p>
          <w:p w14:paraId="7605E9FB" w14:textId="77777777" w:rsidR="00CE6EBC" w:rsidRPr="0006704D" w:rsidRDefault="00CE6EBC" w:rsidP="00D332CF">
            <w:pPr>
              <w:rPr>
                <w:rFonts w:cstheme="minorHAnsi"/>
                <w:b/>
                <w:sz w:val="24"/>
                <w:szCs w:val="24"/>
              </w:rPr>
            </w:pPr>
          </w:p>
          <w:p w14:paraId="5BEE2935" w14:textId="77777777" w:rsidR="00CE6EBC" w:rsidRPr="0006704D" w:rsidRDefault="00CE6EBC" w:rsidP="00D332CF">
            <w:pPr>
              <w:rPr>
                <w:rFonts w:cstheme="minorHAnsi"/>
                <w:b/>
                <w:sz w:val="24"/>
                <w:szCs w:val="24"/>
              </w:rPr>
            </w:pPr>
          </w:p>
          <w:p w14:paraId="5AAFCD2A" w14:textId="77777777" w:rsidR="00CE6EBC" w:rsidRPr="0006704D" w:rsidRDefault="00CE6EBC" w:rsidP="00D332CF">
            <w:pPr>
              <w:rPr>
                <w:rFonts w:cstheme="minorHAnsi"/>
                <w:b/>
                <w:sz w:val="24"/>
                <w:szCs w:val="24"/>
              </w:rPr>
            </w:pPr>
          </w:p>
        </w:tc>
      </w:tr>
      <w:tr w:rsidR="00CE6EBC" w:rsidRPr="0006704D" w14:paraId="3235ADD8" w14:textId="77777777" w:rsidTr="00D332CF">
        <w:trPr>
          <w:trHeight w:val="688"/>
        </w:trPr>
        <w:tc>
          <w:tcPr>
            <w:tcW w:w="3256" w:type="dxa"/>
          </w:tcPr>
          <w:p w14:paraId="15C28C6F" w14:textId="77777777" w:rsidR="00CE6EBC" w:rsidRPr="0006704D" w:rsidRDefault="00F411AE" w:rsidP="00D332CF">
            <w:pPr>
              <w:rPr>
                <w:rStyle w:val="Hyperlink"/>
                <w:rFonts w:cstheme="minorHAnsi"/>
              </w:rPr>
            </w:pPr>
            <w:r w:rsidRPr="0006704D">
              <w:rPr>
                <w:rFonts w:cstheme="minorHAnsi"/>
                <w:sz w:val="24"/>
                <w:szCs w:val="24"/>
              </w:rPr>
              <w:t xml:space="preserve">BBC Teach Clip: </w:t>
            </w:r>
            <w:hyperlink r:id="rId36" w:history="1">
              <w:r w:rsidRPr="0006704D">
                <w:rPr>
                  <w:rStyle w:val="Hyperlink"/>
                  <w:rFonts w:cstheme="minorHAnsi"/>
                  <w:sz w:val="24"/>
                  <w:szCs w:val="24"/>
                </w:rPr>
                <w:t>Insti</w:t>
              </w:r>
              <w:r w:rsidR="005A62EA" w:rsidRPr="0006704D">
                <w:rPr>
                  <w:rStyle w:val="Hyperlink"/>
                  <w:rFonts w:cstheme="minorHAnsi"/>
                  <w:sz w:val="24"/>
                  <w:szCs w:val="24"/>
                </w:rPr>
                <w:t>tutional Racism</w:t>
              </w:r>
            </w:hyperlink>
            <w:r w:rsidR="0060230E" w:rsidRPr="0006704D">
              <w:rPr>
                <w:rStyle w:val="Hyperlink"/>
                <w:rFonts w:cstheme="minorHAnsi"/>
                <w:sz w:val="24"/>
                <w:szCs w:val="24"/>
              </w:rPr>
              <w:t xml:space="preserve"> </w:t>
            </w:r>
          </w:p>
          <w:p w14:paraId="7AFA923A" w14:textId="77777777" w:rsidR="0060230E" w:rsidRPr="0006704D" w:rsidRDefault="0060230E" w:rsidP="00D332CF">
            <w:pPr>
              <w:rPr>
                <w:rStyle w:val="Hyperlink"/>
                <w:rFonts w:cstheme="minorHAnsi"/>
              </w:rPr>
            </w:pPr>
          </w:p>
          <w:p w14:paraId="3B68054C" w14:textId="6CBA2E48" w:rsidR="0060230E" w:rsidRPr="0006704D" w:rsidRDefault="0006704D" w:rsidP="00D332CF">
            <w:pPr>
              <w:rPr>
                <w:rFonts w:cstheme="minorHAnsi"/>
                <w:sz w:val="24"/>
                <w:szCs w:val="24"/>
              </w:rPr>
            </w:pPr>
            <w:hyperlink r:id="rId37" w:history="1">
              <w:r w:rsidR="0060230E" w:rsidRPr="0006704D">
                <w:rPr>
                  <w:rStyle w:val="Hyperlink"/>
                  <w:rFonts w:cstheme="minorHAnsi"/>
                  <w:sz w:val="24"/>
                  <w:szCs w:val="24"/>
                </w:rPr>
                <w:t>https://www.youtube.com/watch?v=4XL5f45TJgM</w:t>
              </w:r>
            </w:hyperlink>
            <w:r w:rsidR="0060230E" w:rsidRPr="0006704D">
              <w:rPr>
                <w:rFonts w:cstheme="minorHAnsi"/>
                <w:sz w:val="24"/>
                <w:szCs w:val="24"/>
              </w:rPr>
              <w:t xml:space="preserve"> </w:t>
            </w:r>
          </w:p>
        </w:tc>
        <w:tc>
          <w:tcPr>
            <w:tcW w:w="6024" w:type="dxa"/>
          </w:tcPr>
          <w:p w14:paraId="209FFABF" w14:textId="77777777" w:rsidR="00CE6EBC" w:rsidRPr="0006704D" w:rsidRDefault="00CE6EBC" w:rsidP="00D332CF">
            <w:pPr>
              <w:rPr>
                <w:rFonts w:cstheme="minorHAnsi"/>
                <w:b/>
                <w:sz w:val="24"/>
                <w:szCs w:val="24"/>
              </w:rPr>
            </w:pPr>
          </w:p>
          <w:p w14:paraId="34632577" w14:textId="77777777" w:rsidR="00CE6EBC" w:rsidRPr="0006704D" w:rsidRDefault="00CE6EBC" w:rsidP="00D332CF">
            <w:pPr>
              <w:rPr>
                <w:rFonts w:cstheme="minorHAnsi"/>
                <w:b/>
                <w:sz w:val="24"/>
                <w:szCs w:val="24"/>
              </w:rPr>
            </w:pPr>
          </w:p>
          <w:p w14:paraId="5AA102EC" w14:textId="77777777" w:rsidR="00CE6EBC" w:rsidRPr="0006704D" w:rsidRDefault="00CE6EBC" w:rsidP="00D332CF">
            <w:pPr>
              <w:rPr>
                <w:rFonts w:cstheme="minorHAnsi"/>
                <w:b/>
                <w:sz w:val="24"/>
                <w:szCs w:val="24"/>
              </w:rPr>
            </w:pPr>
          </w:p>
          <w:p w14:paraId="6DF9F684" w14:textId="77777777" w:rsidR="00CE6EBC" w:rsidRPr="0006704D" w:rsidRDefault="00CE6EBC" w:rsidP="00D332CF">
            <w:pPr>
              <w:rPr>
                <w:rFonts w:cstheme="minorHAnsi"/>
                <w:b/>
                <w:sz w:val="24"/>
                <w:szCs w:val="24"/>
              </w:rPr>
            </w:pPr>
          </w:p>
          <w:p w14:paraId="29731D8A" w14:textId="77777777" w:rsidR="00CE6EBC" w:rsidRPr="0006704D" w:rsidRDefault="00CE6EBC" w:rsidP="00D332CF">
            <w:pPr>
              <w:rPr>
                <w:rFonts w:cstheme="minorHAnsi"/>
                <w:b/>
                <w:sz w:val="24"/>
                <w:szCs w:val="24"/>
              </w:rPr>
            </w:pPr>
          </w:p>
          <w:p w14:paraId="40410D13" w14:textId="77777777" w:rsidR="00CE6EBC" w:rsidRPr="0006704D" w:rsidRDefault="00CE6EBC" w:rsidP="00D332CF">
            <w:pPr>
              <w:rPr>
                <w:rFonts w:cstheme="minorHAnsi"/>
                <w:b/>
                <w:sz w:val="24"/>
                <w:szCs w:val="24"/>
              </w:rPr>
            </w:pPr>
          </w:p>
          <w:p w14:paraId="1A9F78DB" w14:textId="77777777" w:rsidR="00CE6EBC" w:rsidRPr="0006704D" w:rsidRDefault="00CE6EBC" w:rsidP="00D332CF">
            <w:pPr>
              <w:rPr>
                <w:rFonts w:cstheme="minorHAnsi"/>
                <w:b/>
                <w:sz w:val="24"/>
                <w:szCs w:val="24"/>
              </w:rPr>
            </w:pPr>
          </w:p>
          <w:p w14:paraId="72EC330F" w14:textId="77777777" w:rsidR="00CE6EBC" w:rsidRPr="0006704D" w:rsidRDefault="00CE6EBC" w:rsidP="00D332CF">
            <w:pPr>
              <w:rPr>
                <w:rFonts w:cstheme="minorHAnsi"/>
                <w:b/>
                <w:sz w:val="24"/>
                <w:szCs w:val="24"/>
              </w:rPr>
            </w:pPr>
          </w:p>
          <w:p w14:paraId="6A6FCDEB" w14:textId="77777777" w:rsidR="00CE6EBC" w:rsidRPr="0006704D" w:rsidRDefault="00CE6EBC" w:rsidP="00D332CF">
            <w:pPr>
              <w:rPr>
                <w:rFonts w:cstheme="minorHAnsi"/>
                <w:b/>
                <w:sz w:val="24"/>
                <w:szCs w:val="24"/>
              </w:rPr>
            </w:pPr>
          </w:p>
          <w:p w14:paraId="5E3B99CB" w14:textId="77777777" w:rsidR="00CE6EBC" w:rsidRPr="0006704D" w:rsidRDefault="00CE6EBC" w:rsidP="00D332CF">
            <w:pPr>
              <w:rPr>
                <w:rFonts w:cstheme="minorHAnsi"/>
                <w:b/>
                <w:sz w:val="24"/>
                <w:szCs w:val="24"/>
              </w:rPr>
            </w:pPr>
          </w:p>
          <w:p w14:paraId="2F87F064" w14:textId="77777777" w:rsidR="00CE6EBC" w:rsidRPr="0006704D" w:rsidRDefault="00CE6EBC" w:rsidP="00D332CF">
            <w:pPr>
              <w:rPr>
                <w:rFonts w:cstheme="minorHAnsi"/>
                <w:b/>
                <w:sz w:val="24"/>
                <w:szCs w:val="24"/>
              </w:rPr>
            </w:pPr>
          </w:p>
          <w:p w14:paraId="0D1DF889" w14:textId="77777777" w:rsidR="00CE6EBC" w:rsidRPr="0006704D" w:rsidRDefault="00CE6EBC" w:rsidP="00D332CF">
            <w:pPr>
              <w:rPr>
                <w:rFonts w:cstheme="minorHAnsi"/>
                <w:b/>
                <w:sz w:val="24"/>
                <w:szCs w:val="24"/>
              </w:rPr>
            </w:pPr>
          </w:p>
          <w:p w14:paraId="51D448D4" w14:textId="77777777" w:rsidR="00CE6EBC" w:rsidRPr="0006704D" w:rsidRDefault="00CE6EBC" w:rsidP="00D332CF">
            <w:pPr>
              <w:rPr>
                <w:rFonts w:cstheme="minorHAnsi"/>
                <w:b/>
                <w:sz w:val="24"/>
                <w:szCs w:val="24"/>
              </w:rPr>
            </w:pPr>
          </w:p>
          <w:p w14:paraId="57FADB89" w14:textId="77777777" w:rsidR="00CE6EBC" w:rsidRPr="0006704D" w:rsidRDefault="00CE6EBC" w:rsidP="00D332CF">
            <w:pPr>
              <w:rPr>
                <w:rFonts w:cstheme="minorHAnsi"/>
                <w:b/>
                <w:sz w:val="24"/>
                <w:szCs w:val="24"/>
              </w:rPr>
            </w:pPr>
          </w:p>
          <w:p w14:paraId="4DC4ED89" w14:textId="77777777" w:rsidR="00CE6EBC" w:rsidRPr="0006704D" w:rsidRDefault="00CE6EBC" w:rsidP="00D332CF">
            <w:pPr>
              <w:rPr>
                <w:rFonts w:cstheme="minorHAnsi"/>
                <w:b/>
                <w:sz w:val="24"/>
                <w:szCs w:val="24"/>
              </w:rPr>
            </w:pPr>
          </w:p>
          <w:p w14:paraId="16D987A6" w14:textId="77777777" w:rsidR="00CE6EBC" w:rsidRPr="0006704D" w:rsidRDefault="00CE6EBC" w:rsidP="00D332CF">
            <w:pPr>
              <w:rPr>
                <w:rFonts w:cstheme="minorHAnsi"/>
                <w:b/>
                <w:sz w:val="24"/>
                <w:szCs w:val="24"/>
              </w:rPr>
            </w:pPr>
          </w:p>
        </w:tc>
      </w:tr>
      <w:tr w:rsidR="00CE6EBC" w:rsidRPr="0006704D" w14:paraId="6DCE8423" w14:textId="77777777" w:rsidTr="00D332CF">
        <w:trPr>
          <w:trHeight w:val="663"/>
        </w:trPr>
        <w:tc>
          <w:tcPr>
            <w:tcW w:w="3256" w:type="dxa"/>
          </w:tcPr>
          <w:p w14:paraId="17C7EE67" w14:textId="77777777" w:rsidR="00CE6EBC" w:rsidRPr="0006704D" w:rsidRDefault="005A62EA" w:rsidP="00D332CF">
            <w:pPr>
              <w:rPr>
                <w:rStyle w:val="Hyperlink"/>
                <w:rFonts w:cstheme="minorHAnsi"/>
              </w:rPr>
            </w:pPr>
            <w:r w:rsidRPr="0006704D">
              <w:rPr>
                <w:rFonts w:cstheme="minorHAnsi"/>
                <w:sz w:val="24"/>
                <w:szCs w:val="24"/>
              </w:rPr>
              <w:lastRenderedPageBreak/>
              <w:t>Article:</w:t>
            </w:r>
            <w:r w:rsidR="00E55CFF" w:rsidRPr="0006704D">
              <w:rPr>
                <w:rFonts w:cstheme="minorHAnsi"/>
                <w:sz w:val="24"/>
                <w:szCs w:val="24"/>
              </w:rPr>
              <w:t xml:space="preserve"> </w:t>
            </w:r>
            <w:hyperlink r:id="rId38" w:history="1">
              <w:r w:rsidR="00E55CFF" w:rsidRPr="0006704D">
                <w:rPr>
                  <w:rStyle w:val="Hyperlink"/>
                  <w:rFonts w:cstheme="minorHAnsi"/>
                  <w:sz w:val="24"/>
                  <w:szCs w:val="24"/>
                </w:rPr>
                <w:t>David Lammy describing why stop and search is unfair</w:t>
              </w:r>
            </w:hyperlink>
            <w:r w:rsidR="0060230E" w:rsidRPr="0006704D">
              <w:rPr>
                <w:rStyle w:val="Hyperlink"/>
                <w:rFonts w:cstheme="minorHAnsi"/>
                <w:sz w:val="24"/>
                <w:szCs w:val="24"/>
              </w:rPr>
              <w:t xml:space="preserve"> </w:t>
            </w:r>
          </w:p>
          <w:p w14:paraId="794324F3" w14:textId="77777777" w:rsidR="0060230E" w:rsidRPr="0006704D" w:rsidRDefault="0060230E" w:rsidP="00D332CF">
            <w:pPr>
              <w:rPr>
                <w:rStyle w:val="Hyperlink"/>
                <w:rFonts w:cstheme="minorHAnsi"/>
              </w:rPr>
            </w:pPr>
          </w:p>
          <w:p w14:paraId="505AF655" w14:textId="7A313377" w:rsidR="0060230E" w:rsidRPr="0006704D" w:rsidRDefault="0006704D" w:rsidP="00D332CF">
            <w:pPr>
              <w:rPr>
                <w:rFonts w:cstheme="minorHAnsi"/>
                <w:sz w:val="24"/>
                <w:szCs w:val="24"/>
              </w:rPr>
            </w:pPr>
            <w:hyperlink r:id="rId39" w:history="1">
              <w:r w:rsidR="0060230E" w:rsidRPr="0006704D">
                <w:rPr>
                  <w:rStyle w:val="Hyperlink"/>
                  <w:rFonts w:cstheme="minorHAnsi"/>
                  <w:sz w:val="24"/>
                  <w:szCs w:val="24"/>
                </w:rPr>
                <w:t>https://www.theguardian.com/law/2018/oct/13/stop-and-search-is-unjust-unfair-ineffectual-david-lammy</w:t>
              </w:r>
            </w:hyperlink>
            <w:r w:rsidR="0060230E" w:rsidRPr="0006704D">
              <w:rPr>
                <w:rFonts w:cstheme="minorHAnsi"/>
                <w:sz w:val="24"/>
                <w:szCs w:val="24"/>
              </w:rPr>
              <w:t xml:space="preserve"> </w:t>
            </w:r>
          </w:p>
        </w:tc>
        <w:tc>
          <w:tcPr>
            <w:tcW w:w="6024" w:type="dxa"/>
          </w:tcPr>
          <w:p w14:paraId="4CA903EE" w14:textId="77777777" w:rsidR="00CE6EBC" w:rsidRPr="0006704D" w:rsidRDefault="00CE6EBC" w:rsidP="00D332CF">
            <w:pPr>
              <w:rPr>
                <w:rFonts w:cstheme="minorHAnsi"/>
                <w:b/>
                <w:sz w:val="24"/>
                <w:szCs w:val="24"/>
              </w:rPr>
            </w:pPr>
          </w:p>
          <w:p w14:paraId="0B088E44" w14:textId="77777777" w:rsidR="00CE6EBC" w:rsidRPr="0006704D" w:rsidRDefault="00CE6EBC" w:rsidP="00D332CF">
            <w:pPr>
              <w:rPr>
                <w:rFonts w:cstheme="minorHAnsi"/>
                <w:b/>
                <w:sz w:val="24"/>
                <w:szCs w:val="24"/>
              </w:rPr>
            </w:pPr>
          </w:p>
          <w:p w14:paraId="62468125" w14:textId="77777777" w:rsidR="00CE6EBC" w:rsidRPr="0006704D" w:rsidRDefault="00CE6EBC" w:rsidP="00D332CF">
            <w:pPr>
              <w:rPr>
                <w:rFonts w:cstheme="minorHAnsi"/>
                <w:b/>
                <w:sz w:val="24"/>
                <w:szCs w:val="24"/>
              </w:rPr>
            </w:pPr>
          </w:p>
          <w:p w14:paraId="45D55C5B" w14:textId="77777777" w:rsidR="00CE6EBC" w:rsidRPr="0006704D" w:rsidRDefault="00CE6EBC" w:rsidP="00D332CF">
            <w:pPr>
              <w:rPr>
                <w:rFonts w:cstheme="minorHAnsi"/>
                <w:b/>
                <w:sz w:val="24"/>
                <w:szCs w:val="24"/>
              </w:rPr>
            </w:pPr>
          </w:p>
          <w:p w14:paraId="2544E8D3" w14:textId="77777777" w:rsidR="00CE6EBC" w:rsidRPr="0006704D" w:rsidRDefault="00CE6EBC" w:rsidP="00D332CF">
            <w:pPr>
              <w:rPr>
                <w:rFonts w:cstheme="minorHAnsi"/>
                <w:b/>
                <w:sz w:val="24"/>
                <w:szCs w:val="24"/>
              </w:rPr>
            </w:pPr>
          </w:p>
          <w:p w14:paraId="5FA4B15B" w14:textId="77777777" w:rsidR="00CE6EBC" w:rsidRPr="0006704D" w:rsidRDefault="00CE6EBC" w:rsidP="00D332CF">
            <w:pPr>
              <w:rPr>
                <w:rFonts w:cstheme="minorHAnsi"/>
                <w:b/>
                <w:sz w:val="24"/>
                <w:szCs w:val="24"/>
              </w:rPr>
            </w:pPr>
          </w:p>
          <w:p w14:paraId="4C34CD92" w14:textId="77777777" w:rsidR="00CE6EBC" w:rsidRPr="0006704D" w:rsidRDefault="00CE6EBC" w:rsidP="00D332CF">
            <w:pPr>
              <w:rPr>
                <w:rFonts w:cstheme="minorHAnsi"/>
                <w:b/>
                <w:sz w:val="24"/>
                <w:szCs w:val="24"/>
              </w:rPr>
            </w:pPr>
          </w:p>
          <w:p w14:paraId="20BF27E4" w14:textId="77777777" w:rsidR="00CE6EBC" w:rsidRPr="0006704D" w:rsidRDefault="00CE6EBC" w:rsidP="00D332CF">
            <w:pPr>
              <w:rPr>
                <w:rFonts w:cstheme="minorHAnsi"/>
                <w:b/>
                <w:sz w:val="24"/>
                <w:szCs w:val="24"/>
              </w:rPr>
            </w:pPr>
          </w:p>
          <w:p w14:paraId="606A251A" w14:textId="77777777" w:rsidR="00CE6EBC" w:rsidRPr="0006704D" w:rsidRDefault="00CE6EBC" w:rsidP="00D332CF">
            <w:pPr>
              <w:rPr>
                <w:rFonts w:cstheme="minorHAnsi"/>
                <w:b/>
                <w:sz w:val="24"/>
                <w:szCs w:val="24"/>
              </w:rPr>
            </w:pPr>
          </w:p>
          <w:p w14:paraId="631E3707" w14:textId="77777777" w:rsidR="00CE6EBC" w:rsidRPr="0006704D" w:rsidRDefault="00CE6EBC" w:rsidP="00D332CF">
            <w:pPr>
              <w:rPr>
                <w:rFonts w:cstheme="minorHAnsi"/>
                <w:b/>
                <w:sz w:val="24"/>
                <w:szCs w:val="24"/>
              </w:rPr>
            </w:pPr>
          </w:p>
          <w:p w14:paraId="1931E68E" w14:textId="77777777" w:rsidR="00CE6EBC" w:rsidRPr="0006704D" w:rsidRDefault="00CE6EBC" w:rsidP="00D332CF">
            <w:pPr>
              <w:rPr>
                <w:rFonts w:cstheme="minorHAnsi"/>
                <w:b/>
                <w:sz w:val="24"/>
                <w:szCs w:val="24"/>
              </w:rPr>
            </w:pPr>
          </w:p>
          <w:p w14:paraId="2A66955A" w14:textId="77777777" w:rsidR="00CE6EBC" w:rsidRPr="0006704D" w:rsidRDefault="00CE6EBC" w:rsidP="00D332CF">
            <w:pPr>
              <w:rPr>
                <w:rFonts w:cstheme="minorHAnsi"/>
                <w:b/>
                <w:sz w:val="24"/>
                <w:szCs w:val="24"/>
              </w:rPr>
            </w:pPr>
          </w:p>
          <w:p w14:paraId="3C7C6747" w14:textId="77777777" w:rsidR="00CE6EBC" w:rsidRPr="0006704D" w:rsidRDefault="00CE6EBC" w:rsidP="00D332CF">
            <w:pPr>
              <w:rPr>
                <w:rFonts w:cstheme="minorHAnsi"/>
                <w:b/>
                <w:sz w:val="24"/>
                <w:szCs w:val="24"/>
              </w:rPr>
            </w:pPr>
          </w:p>
          <w:p w14:paraId="0B92D082" w14:textId="77777777" w:rsidR="00CE6EBC" w:rsidRPr="0006704D" w:rsidRDefault="00CE6EBC" w:rsidP="00D332CF">
            <w:pPr>
              <w:rPr>
                <w:rFonts w:cstheme="minorHAnsi"/>
                <w:b/>
                <w:sz w:val="24"/>
                <w:szCs w:val="24"/>
              </w:rPr>
            </w:pPr>
          </w:p>
          <w:p w14:paraId="1A55CA2B" w14:textId="77777777" w:rsidR="00CE6EBC" w:rsidRPr="0006704D" w:rsidRDefault="00CE6EBC" w:rsidP="00D332CF">
            <w:pPr>
              <w:rPr>
                <w:rFonts w:cstheme="minorHAnsi"/>
                <w:b/>
                <w:sz w:val="24"/>
                <w:szCs w:val="24"/>
              </w:rPr>
            </w:pPr>
          </w:p>
          <w:p w14:paraId="68399D46" w14:textId="77777777" w:rsidR="00CE6EBC" w:rsidRPr="0006704D" w:rsidRDefault="00CE6EBC" w:rsidP="00D332CF">
            <w:pPr>
              <w:rPr>
                <w:rFonts w:cstheme="minorHAnsi"/>
                <w:b/>
                <w:sz w:val="24"/>
                <w:szCs w:val="24"/>
              </w:rPr>
            </w:pPr>
          </w:p>
          <w:p w14:paraId="0553757A" w14:textId="77777777" w:rsidR="00CE6EBC" w:rsidRPr="0006704D" w:rsidRDefault="00CE6EBC" w:rsidP="00D332CF">
            <w:pPr>
              <w:rPr>
                <w:rFonts w:cstheme="minorHAnsi"/>
                <w:b/>
                <w:sz w:val="24"/>
                <w:szCs w:val="24"/>
              </w:rPr>
            </w:pPr>
          </w:p>
        </w:tc>
      </w:tr>
      <w:tr w:rsidR="00CE6EBC" w:rsidRPr="0006704D" w14:paraId="1DCE64EF" w14:textId="77777777" w:rsidTr="00D332CF">
        <w:trPr>
          <w:trHeight w:val="663"/>
        </w:trPr>
        <w:tc>
          <w:tcPr>
            <w:tcW w:w="3256" w:type="dxa"/>
          </w:tcPr>
          <w:p w14:paraId="0D8EA88E" w14:textId="77777777" w:rsidR="00CE6EBC" w:rsidRPr="0006704D" w:rsidRDefault="00F23216" w:rsidP="00D332CF">
            <w:pPr>
              <w:rPr>
                <w:rStyle w:val="Hyperlink"/>
                <w:rFonts w:cstheme="minorHAnsi"/>
              </w:rPr>
            </w:pPr>
            <w:r w:rsidRPr="0006704D">
              <w:rPr>
                <w:rFonts w:cstheme="minorHAnsi"/>
                <w:sz w:val="24"/>
                <w:szCs w:val="24"/>
              </w:rPr>
              <w:t xml:space="preserve">Clip: </w:t>
            </w:r>
            <w:hyperlink r:id="rId40" w:history="1">
              <w:r w:rsidRPr="0006704D">
                <w:rPr>
                  <w:rStyle w:val="Hyperlink"/>
                  <w:rFonts w:cstheme="minorHAnsi"/>
                  <w:sz w:val="24"/>
                  <w:szCs w:val="24"/>
                </w:rPr>
                <w:t>Tony Sewell explaining his perspective that lone parent families lead to black boys being involved in gangs</w:t>
              </w:r>
            </w:hyperlink>
            <w:r w:rsidR="0060230E" w:rsidRPr="0006704D">
              <w:rPr>
                <w:rStyle w:val="Hyperlink"/>
                <w:rFonts w:cstheme="minorHAnsi"/>
                <w:sz w:val="24"/>
                <w:szCs w:val="24"/>
              </w:rPr>
              <w:t xml:space="preserve"> </w:t>
            </w:r>
          </w:p>
          <w:p w14:paraId="50B90E3A" w14:textId="77777777" w:rsidR="0060230E" w:rsidRPr="0006704D" w:rsidRDefault="0060230E" w:rsidP="00D332CF">
            <w:pPr>
              <w:rPr>
                <w:rStyle w:val="Hyperlink"/>
                <w:rFonts w:cstheme="minorHAnsi"/>
              </w:rPr>
            </w:pPr>
          </w:p>
          <w:p w14:paraId="26B0231C" w14:textId="024E101C" w:rsidR="0060230E" w:rsidRPr="0006704D" w:rsidRDefault="0006704D" w:rsidP="00D332CF">
            <w:pPr>
              <w:rPr>
                <w:rFonts w:cstheme="minorHAnsi"/>
                <w:sz w:val="24"/>
                <w:szCs w:val="24"/>
              </w:rPr>
            </w:pPr>
            <w:hyperlink r:id="rId41" w:history="1">
              <w:r w:rsidR="0060230E" w:rsidRPr="0006704D">
                <w:rPr>
                  <w:rStyle w:val="Hyperlink"/>
                  <w:rFonts w:cstheme="minorHAnsi"/>
                  <w:sz w:val="24"/>
                  <w:szCs w:val="24"/>
                </w:rPr>
                <w:t>https://www.youtube.com/watch?v=tU1tMhvf3OQ&amp;t=11s</w:t>
              </w:r>
            </w:hyperlink>
            <w:r w:rsidR="0060230E" w:rsidRPr="0006704D">
              <w:rPr>
                <w:rFonts w:cstheme="minorHAnsi"/>
                <w:sz w:val="24"/>
                <w:szCs w:val="24"/>
              </w:rPr>
              <w:t xml:space="preserve"> </w:t>
            </w:r>
          </w:p>
        </w:tc>
        <w:tc>
          <w:tcPr>
            <w:tcW w:w="6024" w:type="dxa"/>
          </w:tcPr>
          <w:p w14:paraId="4E3FAE55" w14:textId="77777777" w:rsidR="00CE6EBC" w:rsidRPr="0006704D" w:rsidRDefault="00CE6EBC" w:rsidP="00D332CF">
            <w:pPr>
              <w:rPr>
                <w:rFonts w:cstheme="minorHAnsi"/>
                <w:b/>
                <w:sz w:val="24"/>
                <w:szCs w:val="24"/>
              </w:rPr>
            </w:pPr>
          </w:p>
          <w:p w14:paraId="7C0FBF74" w14:textId="77777777" w:rsidR="00CE6EBC" w:rsidRPr="0006704D" w:rsidRDefault="00CE6EBC" w:rsidP="00D332CF">
            <w:pPr>
              <w:rPr>
                <w:rFonts w:cstheme="minorHAnsi"/>
                <w:b/>
                <w:sz w:val="24"/>
                <w:szCs w:val="24"/>
              </w:rPr>
            </w:pPr>
          </w:p>
          <w:p w14:paraId="0330B769" w14:textId="77777777" w:rsidR="00CE6EBC" w:rsidRPr="0006704D" w:rsidRDefault="00CE6EBC" w:rsidP="00D332CF">
            <w:pPr>
              <w:rPr>
                <w:rFonts w:cstheme="minorHAnsi"/>
                <w:b/>
                <w:sz w:val="24"/>
                <w:szCs w:val="24"/>
              </w:rPr>
            </w:pPr>
          </w:p>
          <w:p w14:paraId="7EF8EAC4" w14:textId="77777777" w:rsidR="00CE6EBC" w:rsidRPr="0006704D" w:rsidRDefault="00CE6EBC" w:rsidP="00D332CF">
            <w:pPr>
              <w:rPr>
                <w:rFonts w:cstheme="minorHAnsi"/>
                <w:b/>
                <w:sz w:val="24"/>
                <w:szCs w:val="24"/>
              </w:rPr>
            </w:pPr>
          </w:p>
          <w:p w14:paraId="2E53672E" w14:textId="77777777" w:rsidR="00CE6EBC" w:rsidRPr="0006704D" w:rsidRDefault="00CE6EBC" w:rsidP="00D332CF">
            <w:pPr>
              <w:rPr>
                <w:rFonts w:cstheme="minorHAnsi"/>
                <w:b/>
                <w:sz w:val="24"/>
                <w:szCs w:val="24"/>
              </w:rPr>
            </w:pPr>
          </w:p>
          <w:p w14:paraId="50AA1192" w14:textId="77777777" w:rsidR="00CE6EBC" w:rsidRPr="0006704D" w:rsidRDefault="00CE6EBC" w:rsidP="00D332CF">
            <w:pPr>
              <w:rPr>
                <w:rFonts w:cstheme="minorHAnsi"/>
                <w:b/>
                <w:sz w:val="24"/>
                <w:szCs w:val="24"/>
              </w:rPr>
            </w:pPr>
          </w:p>
          <w:p w14:paraId="27710148" w14:textId="77777777" w:rsidR="00CE6EBC" w:rsidRPr="0006704D" w:rsidRDefault="00CE6EBC" w:rsidP="00D332CF">
            <w:pPr>
              <w:rPr>
                <w:rFonts w:cstheme="minorHAnsi"/>
                <w:b/>
                <w:sz w:val="24"/>
                <w:szCs w:val="24"/>
              </w:rPr>
            </w:pPr>
          </w:p>
          <w:p w14:paraId="354AE892" w14:textId="77777777" w:rsidR="00CE6EBC" w:rsidRPr="0006704D" w:rsidRDefault="00CE6EBC" w:rsidP="00D332CF">
            <w:pPr>
              <w:rPr>
                <w:rFonts w:cstheme="minorHAnsi"/>
                <w:b/>
                <w:sz w:val="24"/>
                <w:szCs w:val="24"/>
              </w:rPr>
            </w:pPr>
          </w:p>
          <w:p w14:paraId="15C8F279" w14:textId="77777777" w:rsidR="00CE6EBC" w:rsidRPr="0006704D" w:rsidRDefault="00CE6EBC" w:rsidP="00D332CF">
            <w:pPr>
              <w:rPr>
                <w:rFonts w:cstheme="minorHAnsi"/>
                <w:b/>
                <w:sz w:val="24"/>
                <w:szCs w:val="24"/>
              </w:rPr>
            </w:pPr>
          </w:p>
          <w:p w14:paraId="590ABFBB" w14:textId="77777777" w:rsidR="00CE6EBC" w:rsidRPr="0006704D" w:rsidRDefault="00CE6EBC" w:rsidP="00D332CF">
            <w:pPr>
              <w:rPr>
                <w:rFonts w:cstheme="minorHAnsi"/>
                <w:b/>
                <w:sz w:val="24"/>
                <w:szCs w:val="24"/>
              </w:rPr>
            </w:pPr>
          </w:p>
          <w:p w14:paraId="0C6A567B" w14:textId="77777777" w:rsidR="00CE6EBC" w:rsidRPr="0006704D" w:rsidRDefault="00CE6EBC" w:rsidP="00D332CF">
            <w:pPr>
              <w:rPr>
                <w:rFonts w:cstheme="minorHAnsi"/>
                <w:b/>
                <w:sz w:val="24"/>
                <w:szCs w:val="24"/>
              </w:rPr>
            </w:pPr>
          </w:p>
          <w:p w14:paraId="66847596" w14:textId="77777777" w:rsidR="00CE6EBC" w:rsidRPr="0006704D" w:rsidRDefault="00CE6EBC" w:rsidP="00D332CF">
            <w:pPr>
              <w:rPr>
                <w:rFonts w:cstheme="minorHAnsi"/>
                <w:b/>
                <w:sz w:val="24"/>
                <w:szCs w:val="24"/>
              </w:rPr>
            </w:pPr>
          </w:p>
          <w:p w14:paraId="029FF195" w14:textId="77777777" w:rsidR="00CE6EBC" w:rsidRPr="0006704D" w:rsidRDefault="00CE6EBC" w:rsidP="00D332CF">
            <w:pPr>
              <w:rPr>
                <w:rFonts w:cstheme="minorHAnsi"/>
                <w:b/>
                <w:sz w:val="24"/>
                <w:szCs w:val="24"/>
              </w:rPr>
            </w:pPr>
          </w:p>
          <w:p w14:paraId="4D039ECB" w14:textId="77777777" w:rsidR="00CE6EBC" w:rsidRPr="0006704D" w:rsidRDefault="00CE6EBC" w:rsidP="00D332CF">
            <w:pPr>
              <w:rPr>
                <w:rFonts w:cstheme="minorHAnsi"/>
                <w:b/>
                <w:sz w:val="24"/>
                <w:szCs w:val="24"/>
              </w:rPr>
            </w:pPr>
          </w:p>
          <w:p w14:paraId="1EEFBE66" w14:textId="77777777" w:rsidR="00CE6EBC" w:rsidRPr="0006704D" w:rsidRDefault="00CE6EBC" w:rsidP="00D332CF">
            <w:pPr>
              <w:rPr>
                <w:rFonts w:cstheme="minorHAnsi"/>
                <w:b/>
                <w:sz w:val="24"/>
                <w:szCs w:val="24"/>
              </w:rPr>
            </w:pPr>
          </w:p>
          <w:p w14:paraId="6E6801B4" w14:textId="77777777" w:rsidR="00CE6EBC" w:rsidRPr="0006704D" w:rsidRDefault="00CE6EBC" w:rsidP="00D332CF">
            <w:pPr>
              <w:rPr>
                <w:rFonts w:cstheme="minorHAnsi"/>
                <w:b/>
                <w:sz w:val="24"/>
                <w:szCs w:val="24"/>
              </w:rPr>
            </w:pPr>
          </w:p>
          <w:p w14:paraId="27164E81" w14:textId="77777777" w:rsidR="00CE6EBC" w:rsidRPr="0006704D" w:rsidRDefault="00CE6EBC" w:rsidP="00D332CF">
            <w:pPr>
              <w:rPr>
                <w:rFonts w:cstheme="minorHAnsi"/>
                <w:b/>
                <w:sz w:val="24"/>
                <w:szCs w:val="24"/>
              </w:rPr>
            </w:pPr>
          </w:p>
        </w:tc>
      </w:tr>
      <w:tr w:rsidR="00F23216" w:rsidRPr="0006704D" w14:paraId="4B1E5636" w14:textId="77777777" w:rsidTr="00D332CF">
        <w:trPr>
          <w:trHeight w:val="663"/>
        </w:trPr>
        <w:tc>
          <w:tcPr>
            <w:tcW w:w="3256" w:type="dxa"/>
          </w:tcPr>
          <w:p w14:paraId="5478B218" w14:textId="77777777" w:rsidR="00F23216" w:rsidRPr="0006704D" w:rsidRDefault="00982E53" w:rsidP="00D332CF">
            <w:pPr>
              <w:rPr>
                <w:rStyle w:val="Hyperlink"/>
                <w:rFonts w:cstheme="minorHAnsi"/>
              </w:rPr>
            </w:pPr>
            <w:r w:rsidRPr="0006704D">
              <w:rPr>
                <w:rFonts w:cstheme="minorHAnsi"/>
                <w:sz w:val="24"/>
                <w:szCs w:val="24"/>
              </w:rPr>
              <w:t xml:space="preserve">Clip: David Lammy </w:t>
            </w:r>
            <w:hyperlink r:id="rId42" w:history="1">
              <w:r w:rsidRPr="0006704D">
                <w:rPr>
                  <w:rStyle w:val="Hyperlink"/>
                  <w:rFonts w:cstheme="minorHAnsi"/>
                  <w:sz w:val="24"/>
                  <w:szCs w:val="24"/>
                </w:rPr>
                <w:t>discussing racial bias in the Criminal Justice System</w:t>
              </w:r>
            </w:hyperlink>
            <w:r w:rsidR="0060230E" w:rsidRPr="0006704D">
              <w:rPr>
                <w:rStyle w:val="Hyperlink"/>
                <w:rFonts w:cstheme="minorHAnsi"/>
                <w:sz w:val="24"/>
                <w:szCs w:val="24"/>
              </w:rPr>
              <w:t xml:space="preserve"> </w:t>
            </w:r>
          </w:p>
          <w:p w14:paraId="1E15A189" w14:textId="77777777" w:rsidR="0060230E" w:rsidRPr="0006704D" w:rsidRDefault="0060230E" w:rsidP="00D332CF">
            <w:pPr>
              <w:rPr>
                <w:rStyle w:val="Hyperlink"/>
                <w:rFonts w:cstheme="minorHAnsi"/>
              </w:rPr>
            </w:pPr>
          </w:p>
          <w:p w14:paraId="55372D37" w14:textId="35A08855" w:rsidR="0060230E" w:rsidRPr="0006704D" w:rsidRDefault="0006704D" w:rsidP="00D332CF">
            <w:pPr>
              <w:rPr>
                <w:rFonts w:cstheme="minorHAnsi"/>
                <w:sz w:val="24"/>
                <w:szCs w:val="24"/>
              </w:rPr>
            </w:pPr>
            <w:hyperlink r:id="rId43" w:history="1">
              <w:r w:rsidR="0060230E" w:rsidRPr="0006704D">
                <w:rPr>
                  <w:rStyle w:val="Hyperlink"/>
                  <w:rFonts w:cstheme="minorHAnsi"/>
                  <w:sz w:val="24"/>
                  <w:szCs w:val="24"/>
                </w:rPr>
                <w:t>https://www.youtube.com/watch?v=RvMouTYuw7g</w:t>
              </w:r>
            </w:hyperlink>
            <w:r w:rsidR="0060230E" w:rsidRPr="0006704D">
              <w:rPr>
                <w:rFonts w:cstheme="minorHAnsi"/>
                <w:sz w:val="24"/>
                <w:szCs w:val="24"/>
              </w:rPr>
              <w:t xml:space="preserve">  </w:t>
            </w:r>
          </w:p>
        </w:tc>
        <w:tc>
          <w:tcPr>
            <w:tcW w:w="6024" w:type="dxa"/>
          </w:tcPr>
          <w:p w14:paraId="6A248273" w14:textId="77777777" w:rsidR="00F23216" w:rsidRPr="0006704D" w:rsidRDefault="00F23216" w:rsidP="00D332CF">
            <w:pPr>
              <w:rPr>
                <w:rFonts w:cstheme="minorHAnsi"/>
                <w:b/>
                <w:sz w:val="24"/>
                <w:szCs w:val="24"/>
              </w:rPr>
            </w:pPr>
          </w:p>
          <w:p w14:paraId="39ED375B" w14:textId="77777777" w:rsidR="00982E53" w:rsidRPr="0006704D" w:rsidRDefault="00982E53" w:rsidP="00D332CF">
            <w:pPr>
              <w:rPr>
                <w:rFonts w:cstheme="minorHAnsi"/>
                <w:b/>
                <w:sz w:val="24"/>
                <w:szCs w:val="24"/>
              </w:rPr>
            </w:pPr>
          </w:p>
          <w:p w14:paraId="095375BF" w14:textId="77777777" w:rsidR="00982E53" w:rsidRPr="0006704D" w:rsidRDefault="00982E53" w:rsidP="00D332CF">
            <w:pPr>
              <w:rPr>
                <w:rFonts w:cstheme="minorHAnsi"/>
                <w:b/>
                <w:sz w:val="24"/>
                <w:szCs w:val="24"/>
              </w:rPr>
            </w:pPr>
          </w:p>
          <w:p w14:paraId="560559CD" w14:textId="77777777" w:rsidR="00982E53" w:rsidRPr="0006704D" w:rsidRDefault="00982E53" w:rsidP="00D332CF">
            <w:pPr>
              <w:rPr>
                <w:rFonts w:cstheme="minorHAnsi"/>
                <w:b/>
                <w:sz w:val="24"/>
                <w:szCs w:val="24"/>
              </w:rPr>
            </w:pPr>
          </w:p>
          <w:p w14:paraId="57862274" w14:textId="77777777" w:rsidR="00982E53" w:rsidRPr="0006704D" w:rsidRDefault="00982E53" w:rsidP="00D332CF">
            <w:pPr>
              <w:rPr>
                <w:rFonts w:cstheme="minorHAnsi"/>
                <w:b/>
                <w:sz w:val="24"/>
                <w:szCs w:val="24"/>
              </w:rPr>
            </w:pPr>
          </w:p>
          <w:p w14:paraId="131AA4AA" w14:textId="77777777" w:rsidR="00982E53" w:rsidRPr="0006704D" w:rsidRDefault="00982E53" w:rsidP="00D332CF">
            <w:pPr>
              <w:rPr>
                <w:rFonts w:cstheme="minorHAnsi"/>
                <w:b/>
                <w:sz w:val="24"/>
                <w:szCs w:val="24"/>
              </w:rPr>
            </w:pPr>
          </w:p>
          <w:p w14:paraId="2A41E53A" w14:textId="77777777" w:rsidR="00982E53" w:rsidRPr="0006704D" w:rsidRDefault="00982E53" w:rsidP="00D332CF">
            <w:pPr>
              <w:rPr>
                <w:rFonts w:cstheme="minorHAnsi"/>
                <w:b/>
                <w:sz w:val="24"/>
                <w:szCs w:val="24"/>
              </w:rPr>
            </w:pPr>
          </w:p>
          <w:p w14:paraId="53247B83" w14:textId="77777777" w:rsidR="00982E53" w:rsidRPr="0006704D" w:rsidRDefault="00982E53" w:rsidP="00D332CF">
            <w:pPr>
              <w:rPr>
                <w:rFonts w:cstheme="minorHAnsi"/>
                <w:b/>
                <w:sz w:val="24"/>
                <w:szCs w:val="24"/>
              </w:rPr>
            </w:pPr>
          </w:p>
          <w:p w14:paraId="45BBF752" w14:textId="0F487E5C" w:rsidR="00982E53" w:rsidRPr="0006704D" w:rsidRDefault="00982E53" w:rsidP="00D332CF">
            <w:pPr>
              <w:rPr>
                <w:rFonts w:cstheme="minorHAnsi"/>
                <w:b/>
                <w:sz w:val="24"/>
                <w:szCs w:val="24"/>
              </w:rPr>
            </w:pPr>
          </w:p>
          <w:p w14:paraId="7C37E5DE" w14:textId="68C5135E" w:rsidR="00982E53" w:rsidRPr="0006704D" w:rsidRDefault="00982E53" w:rsidP="00D332CF">
            <w:pPr>
              <w:rPr>
                <w:rFonts w:cstheme="minorHAnsi"/>
                <w:b/>
                <w:sz w:val="24"/>
                <w:szCs w:val="24"/>
              </w:rPr>
            </w:pPr>
          </w:p>
          <w:p w14:paraId="7C702753" w14:textId="06305B53" w:rsidR="00982E53" w:rsidRPr="0006704D" w:rsidRDefault="00982E53" w:rsidP="00D332CF">
            <w:pPr>
              <w:rPr>
                <w:rFonts w:cstheme="minorHAnsi"/>
                <w:b/>
                <w:sz w:val="24"/>
                <w:szCs w:val="24"/>
              </w:rPr>
            </w:pPr>
          </w:p>
          <w:p w14:paraId="51340203" w14:textId="12F14298" w:rsidR="00982E53" w:rsidRPr="0006704D" w:rsidRDefault="00982E53" w:rsidP="00D332CF">
            <w:pPr>
              <w:rPr>
                <w:rFonts w:cstheme="minorHAnsi"/>
                <w:b/>
                <w:sz w:val="24"/>
                <w:szCs w:val="24"/>
              </w:rPr>
            </w:pPr>
          </w:p>
          <w:p w14:paraId="0FD010CA" w14:textId="2AF7353F" w:rsidR="00982E53" w:rsidRPr="0006704D" w:rsidRDefault="00982E53" w:rsidP="00D332CF">
            <w:pPr>
              <w:rPr>
                <w:rFonts w:cstheme="minorHAnsi"/>
                <w:b/>
                <w:sz w:val="24"/>
                <w:szCs w:val="24"/>
              </w:rPr>
            </w:pPr>
          </w:p>
          <w:p w14:paraId="40CE72FE" w14:textId="2E0D610B" w:rsidR="00982E53" w:rsidRPr="0006704D" w:rsidRDefault="00982E53" w:rsidP="00D332CF">
            <w:pPr>
              <w:rPr>
                <w:rFonts w:cstheme="minorHAnsi"/>
                <w:b/>
                <w:sz w:val="24"/>
                <w:szCs w:val="24"/>
              </w:rPr>
            </w:pPr>
          </w:p>
        </w:tc>
      </w:tr>
    </w:tbl>
    <w:p w14:paraId="4909C242" w14:textId="279ACDA7" w:rsidR="00F23216" w:rsidRPr="0006704D" w:rsidRDefault="0002033C" w:rsidP="00EE3113">
      <w:pPr>
        <w:rPr>
          <w:rFonts w:cstheme="minorHAnsi"/>
          <w:sz w:val="24"/>
          <w:szCs w:val="24"/>
        </w:rPr>
      </w:pPr>
      <w:r w:rsidRPr="0006704D">
        <w:rPr>
          <w:rFonts w:cstheme="minorHAnsi"/>
          <w:b/>
          <w:noProof/>
          <w:sz w:val="24"/>
          <w:szCs w:val="24"/>
          <w:lang w:eastAsia="en-GB"/>
        </w:rPr>
        <w:lastRenderedPageBreak/>
        <mc:AlternateContent>
          <mc:Choice Requires="wps">
            <w:drawing>
              <wp:anchor distT="45720" distB="45720" distL="114300" distR="114300" simplePos="0" relativeHeight="251658752" behindDoc="0" locked="0" layoutInCell="1" allowOverlap="1" wp14:anchorId="78D04400" wp14:editId="68CDA703">
                <wp:simplePos x="0" y="0"/>
                <wp:positionH relativeFrom="margin">
                  <wp:posOffset>0</wp:posOffset>
                </wp:positionH>
                <wp:positionV relativeFrom="paragraph">
                  <wp:posOffset>331470</wp:posOffset>
                </wp:positionV>
                <wp:extent cx="5734050" cy="5556250"/>
                <wp:effectExtent l="0" t="0" r="1905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556250"/>
                        </a:xfrm>
                        <a:prstGeom prst="rect">
                          <a:avLst/>
                        </a:prstGeom>
                        <a:solidFill>
                          <a:srgbClr val="FFFFFF"/>
                        </a:solidFill>
                        <a:ln w="9525">
                          <a:solidFill>
                            <a:srgbClr val="000000"/>
                          </a:solidFill>
                          <a:miter lim="800000"/>
                          <a:headEnd/>
                          <a:tailEnd/>
                        </a:ln>
                      </wps:spPr>
                      <wps:txbx>
                        <w:txbxContent>
                          <w:p w14:paraId="55FB5FE6" w14:textId="77777777" w:rsidR="0002033C" w:rsidRPr="00E7652E" w:rsidRDefault="0002033C" w:rsidP="0002033C">
                            <w:pPr>
                              <w:rPr>
                                <w:rFonts w:ascii="Georgia" w:hAnsi="Georgia"/>
                                <w:b/>
                              </w:rPr>
                            </w:pPr>
                            <w:r w:rsidRPr="00E7652E">
                              <w:rPr>
                                <w:rFonts w:ascii="Georgia" w:hAnsi="Georgia"/>
                                <w:b/>
                              </w:rPr>
                              <w:t>Write your response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D04400" id="_x0000_s1030" type="#_x0000_t202" style="position:absolute;margin-left:0;margin-top:26.1pt;width:451.5pt;height:437.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">
                <v:textbox>
                  <w:txbxContent>
                    <w:p w14:paraId="55FB5FE6" w14:textId="77777777" w:rsidR="0002033C" w:rsidRPr="00E7652E" w:rsidRDefault="0002033C" w:rsidP="0002033C">
                      <w:pPr>
                        <w:rPr>
                          <w:rFonts w:ascii="Georgia" w:hAnsi="Georgia"/>
                          <w:b/>
                        </w:rPr>
                      </w:pPr>
                      <w:r w:rsidRPr="00E7652E">
                        <w:rPr>
                          <w:rFonts w:ascii="Georgia" w:hAnsi="Georgia"/>
                          <w:b/>
                        </w:rPr>
                        <w:t>Write your response here:</w:t>
                      </w:r>
                    </w:p>
                  </w:txbxContent>
                </v:textbox>
                <w10:wrap type="square" anchorx="margin"/>
              </v:shape>
            </w:pict>
          </mc:Fallback>
        </mc:AlternateContent>
      </w:r>
    </w:p>
    <w:p w14:paraId="1F03D48B" w14:textId="13269F58" w:rsidR="00F31BE0" w:rsidRPr="0006704D" w:rsidRDefault="00F31BE0" w:rsidP="00EE3113">
      <w:pPr>
        <w:rPr>
          <w:rFonts w:cstheme="minorHAnsi"/>
          <w:sz w:val="24"/>
          <w:szCs w:val="24"/>
        </w:rPr>
      </w:pPr>
    </w:p>
    <w:p w14:paraId="1BD08244" w14:textId="492C775D" w:rsidR="00F31BE0" w:rsidRPr="0006704D" w:rsidRDefault="0002033C" w:rsidP="00EE3113">
      <w:pPr>
        <w:rPr>
          <w:rFonts w:cstheme="minorHAnsi"/>
          <w:b/>
          <w:sz w:val="24"/>
          <w:szCs w:val="24"/>
        </w:rPr>
      </w:pPr>
      <w:r w:rsidRPr="0006704D">
        <w:rPr>
          <w:rFonts w:cstheme="minorHAnsi"/>
          <w:b/>
          <w:sz w:val="24"/>
          <w:szCs w:val="24"/>
        </w:rPr>
        <w:t>Conclusion: How can we make society fairer?</w:t>
      </w:r>
    </w:p>
    <w:p w14:paraId="6EC7B7B1" w14:textId="71044906" w:rsidR="007D6159" w:rsidRPr="0006704D" w:rsidRDefault="007D6159" w:rsidP="00EE3113">
      <w:pPr>
        <w:rPr>
          <w:rFonts w:cstheme="minorHAnsi"/>
          <w:sz w:val="24"/>
          <w:szCs w:val="24"/>
        </w:rPr>
      </w:pPr>
      <w:r w:rsidRPr="0006704D">
        <w:rPr>
          <w:rFonts w:cstheme="minorHAnsi"/>
          <w:sz w:val="24"/>
          <w:szCs w:val="24"/>
        </w:rPr>
        <w:t xml:space="preserve">Analysing the negative aspects of society can paint a bleak picture of both society and Sociology, but an important part of sociology is considering society’s problems in order to think about how we can improve society. </w:t>
      </w:r>
    </w:p>
    <w:p w14:paraId="1A5275DD" w14:textId="7C6322FD" w:rsidR="007D6159" w:rsidRPr="0006704D" w:rsidRDefault="007D6159" w:rsidP="00EE3113">
      <w:pPr>
        <w:rPr>
          <w:rFonts w:cstheme="minorHAnsi"/>
          <w:sz w:val="24"/>
          <w:szCs w:val="24"/>
        </w:rPr>
      </w:pPr>
      <w:r w:rsidRPr="0006704D">
        <w:rPr>
          <w:rFonts w:cstheme="minorHAnsi"/>
          <w:sz w:val="24"/>
          <w:szCs w:val="24"/>
        </w:rPr>
        <w:t xml:space="preserve">Making society better and more equal starts with individuals – how we treat other people, interact with others and </w:t>
      </w:r>
      <w:r w:rsidR="00B42968" w:rsidRPr="0006704D">
        <w:rPr>
          <w:rFonts w:cstheme="minorHAnsi"/>
          <w:sz w:val="24"/>
          <w:szCs w:val="24"/>
        </w:rPr>
        <w:t xml:space="preserve">what we expect and ask of others. </w:t>
      </w:r>
    </w:p>
    <w:p w14:paraId="6C92F94F" w14:textId="4C73F7CB" w:rsidR="00B42968" w:rsidRPr="0006704D" w:rsidRDefault="00B42968" w:rsidP="00EE3113">
      <w:pPr>
        <w:rPr>
          <w:rFonts w:cstheme="minorHAnsi"/>
          <w:sz w:val="24"/>
          <w:szCs w:val="24"/>
        </w:rPr>
      </w:pPr>
      <w:r w:rsidRPr="0006704D">
        <w:rPr>
          <w:rFonts w:cstheme="minorHAnsi"/>
          <w:sz w:val="24"/>
          <w:szCs w:val="24"/>
        </w:rPr>
        <w:lastRenderedPageBreak/>
        <w:t>Use this space to record what you will do differently to try to improve society. I have written some examples to help you.</w:t>
      </w:r>
    </w:p>
    <w:p w14:paraId="17F6162B" w14:textId="08A18782" w:rsidR="001B0FB7" w:rsidRPr="0006704D" w:rsidRDefault="001B0FB7" w:rsidP="00EE3113">
      <w:pPr>
        <w:rPr>
          <w:rFonts w:cstheme="minorHAnsi"/>
          <w:sz w:val="24"/>
          <w:szCs w:val="24"/>
        </w:rPr>
      </w:pPr>
      <w:r w:rsidRPr="0006704D">
        <w:rPr>
          <w:rFonts w:cstheme="minorHAnsi"/>
          <w:sz w:val="24"/>
          <w:szCs w:val="24"/>
        </w:rPr>
        <w:t>Examples:</w:t>
      </w:r>
    </w:p>
    <w:p w14:paraId="37D8386E" w14:textId="65384FFC" w:rsidR="001B0FB7" w:rsidRPr="0006704D" w:rsidRDefault="001B0FB7" w:rsidP="001B0FB7">
      <w:pPr>
        <w:pStyle w:val="ListParagraph"/>
        <w:numPr>
          <w:ilvl w:val="0"/>
          <w:numId w:val="6"/>
        </w:numPr>
        <w:rPr>
          <w:rFonts w:cstheme="minorHAnsi"/>
          <w:sz w:val="24"/>
          <w:szCs w:val="24"/>
        </w:rPr>
      </w:pPr>
      <w:r w:rsidRPr="0006704D">
        <w:rPr>
          <w:rFonts w:cstheme="minorHAnsi"/>
          <w:sz w:val="24"/>
          <w:szCs w:val="24"/>
        </w:rPr>
        <w:t>Be kind to everyone, regardless of their background and my differences</w:t>
      </w:r>
    </w:p>
    <w:p w14:paraId="70E8C0D9" w14:textId="20A298A7" w:rsidR="001B0FB7" w:rsidRPr="0006704D" w:rsidRDefault="001B0FB7" w:rsidP="001B0FB7">
      <w:pPr>
        <w:pStyle w:val="ListParagraph"/>
        <w:numPr>
          <w:ilvl w:val="0"/>
          <w:numId w:val="6"/>
        </w:numPr>
        <w:rPr>
          <w:rFonts w:cstheme="minorHAnsi"/>
          <w:sz w:val="24"/>
          <w:szCs w:val="24"/>
        </w:rPr>
      </w:pPr>
      <w:r w:rsidRPr="0006704D">
        <w:rPr>
          <w:rFonts w:cstheme="minorHAnsi"/>
          <w:sz w:val="24"/>
          <w:szCs w:val="24"/>
        </w:rPr>
        <w:t>Make sure housework is divided equally between myself and my siblings</w:t>
      </w:r>
    </w:p>
    <w:p w14:paraId="2387ECEE" w14:textId="30992361" w:rsidR="001B0FB7" w:rsidRPr="0006704D" w:rsidRDefault="001B0FB7" w:rsidP="00EE3113">
      <w:pPr>
        <w:rPr>
          <w:rFonts w:cstheme="minorHAnsi"/>
          <w:sz w:val="24"/>
          <w:szCs w:val="24"/>
        </w:rPr>
      </w:pPr>
    </w:p>
    <w:p w14:paraId="25CDB6EA" w14:textId="72D9E311" w:rsidR="001B0FB7" w:rsidRPr="0006704D" w:rsidRDefault="001B0FB7" w:rsidP="00EE3113">
      <w:pPr>
        <w:rPr>
          <w:rFonts w:cstheme="minorHAnsi"/>
          <w:sz w:val="24"/>
          <w:szCs w:val="24"/>
        </w:rPr>
      </w:pPr>
      <w:r w:rsidRPr="0006704D">
        <w:rPr>
          <w:rFonts w:cstheme="minorHAnsi"/>
          <w:noProof/>
          <w:sz w:val="24"/>
          <w:szCs w:val="24"/>
          <w:lang w:eastAsia="en-GB"/>
        </w:rPr>
        <mc:AlternateContent>
          <mc:Choice Requires="wps">
            <w:drawing>
              <wp:anchor distT="45720" distB="45720" distL="114300" distR="114300" simplePos="0" relativeHeight="251669504" behindDoc="0" locked="0" layoutInCell="1" allowOverlap="1" wp14:anchorId="2BE8F9B7" wp14:editId="1B0F44A6">
                <wp:simplePos x="0" y="0"/>
                <wp:positionH relativeFrom="margin">
                  <wp:align>left</wp:align>
                </wp:positionH>
                <wp:positionV relativeFrom="paragraph">
                  <wp:posOffset>0</wp:posOffset>
                </wp:positionV>
                <wp:extent cx="5842000" cy="2159000"/>
                <wp:effectExtent l="0" t="0" r="25400"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2159000"/>
                        </a:xfrm>
                        <a:prstGeom prst="rect">
                          <a:avLst/>
                        </a:prstGeom>
                        <a:solidFill>
                          <a:srgbClr val="FFFFFF"/>
                        </a:solidFill>
                        <a:ln w="9525">
                          <a:solidFill>
                            <a:srgbClr val="000000"/>
                          </a:solidFill>
                          <a:miter lim="800000"/>
                          <a:headEnd/>
                          <a:tailEnd/>
                        </a:ln>
                      </wps:spPr>
                      <wps:txbx>
                        <w:txbxContent>
                          <w:p w14:paraId="06C5F1CC" w14:textId="7137AE40" w:rsidR="001B0FB7" w:rsidRDefault="001B0F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E8F9B7" id="_x0000_s1031" type="#_x0000_t202" style="position:absolute;margin-left:0;margin-top:0;width:460pt;height:170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">
                <v:textbox>
                  <w:txbxContent>
                    <w:p w14:paraId="06C5F1CC" w14:textId="7137AE40" w:rsidR="001B0FB7" w:rsidRDefault="001B0FB7"/>
                  </w:txbxContent>
                </v:textbox>
                <w10:wrap type="square" anchorx="margin"/>
              </v:shape>
            </w:pict>
          </mc:Fallback>
        </mc:AlternateContent>
      </w:r>
    </w:p>
    <w:p w14:paraId="2BEF5FA1" w14:textId="4A1097F0" w:rsidR="00B42968" w:rsidRPr="0006704D" w:rsidRDefault="001B0FB7" w:rsidP="00EE3113">
      <w:pPr>
        <w:rPr>
          <w:rFonts w:cstheme="minorHAnsi"/>
          <w:sz w:val="24"/>
          <w:szCs w:val="24"/>
        </w:rPr>
      </w:pPr>
      <w:r w:rsidRPr="0006704D">
        <w:rPr>
          <w:rFonts w:cstheme="minorHAnsi"/>
          <w:sz w:val="24"/>
          <w:szCs w:val="24"/>
        </w:rPr>
        <w:t xml:space="preserve">There are also bigger changes we can encourage and lobby for, for example, by writing to your local Member of Parliament. </w:t>
      </w:r>
      <w:r w:rsidR="002922D1" w:rsidRPr="0006704D">
        <w:rPr>
          <w:rFonts w:cstheme="minorHAnsi"/>
          <w:sz w:val="24"/>
          <w:szCs w:val="24"/>
        </w:rPr>
        <w:t>These could be: reforming the criminal justice system, abolishing private schools or introducing a higher minimum wage. Us the space below to write some ideas of what bigger issues you would like to change to make society fairer.</w:t>
      </w:r>
    </w:p>
    <w:p w14:paraId="79A1BA2F" w14:textId="6E18CBA7" w:rsidR="002922D1" w:rsidRPr="0006704D" w:rsidRDefault="002922D1" w:rsidP="00EE3113">
      <w:pPr>
        <w:rPr>
          <w:rFonts w:cstheme="minorHAnsi"/>
          <w:sz w:val="24"/>
          <w:szCs w:val="24"/>
        </w:rPr>
      </w:pPr>
      <w:r w:rsidRPr="0006704D">
        <w:rPr>
          <w:rFonts w:cstheme="minorHAnsi"/>
          <w:noProof/>
          <w:sz w:val="24"/>
          <w:szCs w:val="24"/>
          <w:lang w:eastAsia="en-GB"/>
        </w:rPr>
        <mc:AlternateContent>
          <mc:Choice Requires="wps">
            <w:drawing>
              <wp:anchor distT="45720" distB="45720" distL="114300" distR="114300" simplePos="0" relativeHeight="251662848" behindDoc="0" locked="0" layoutInCell="1" allowOverlap="1" wp14:anchorId="4849B60F" wp14:editId="4EDA48F9">
                <wp:simplePos x="0" y="0"/>
                <wp:positionH relativeFrom="margin">
                  <wp:posOffset>0</wp:posOffset>
                </wp:positionH>
                <wp:positionV relativeFrom="paragraph">
                  <wp:posOffset>337185</wp:posOffset>
                </wp:positionV>
                <wp:extent cx="5842000" cy="2159000"/>
                <wp:effectExtent l="0" t="0" r="2540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2159000"/>
                        </a:xfrm>
                        <a:prstGeom prst="rect">
                          <a:avLst/>
                        </a:prstGeom>
                        <a:solidFill>
                          <a:srgbClr val="FFFFFF"/>
                        </a:solidFill>
                        <a:ln w="9525">
                          <a:solidFill>
                            <a:srgbClr val="000000"/>
                          </a:solidFill>
                          <a:miter lim="800000"/>
                          <a:headEnd/>
                          <a:tailEnd/>
                        </a:ln>
                      </wps:spPr>
                      <wps:txbx>
                        <w:txbxContent>
                          <w:p w14:paraId="64AB1AAA" w14:textId="77777777" w:rsidR="002922D1" w:rsidRDefault="002922D1" w:rsidP="002922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49B60F" id="_x0000_s1032" type="#_x0000_t202" style="position:absolute;margin-left:0;margin-top:26.55pt;width:460pt;height:170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">
                <v:textbox>
                  <w:txbxContent>
                    <w:p w14:paraId="64AB1AAA" w14:textId="77777777" w:rsidR="002922D1" w:rsidRDefault="002922D1" w:rsidP="002922D1"/>
                  </w:txbxContent>
                </v:textbox>
                <w10:wrap type="square" anchorx="margin"/>
              </v:shape>
            </w:pict>
          </mc:Fallback>
        </mc:AlternateContent>
      </w:r>
    </w:p>
    <w:p w14:paraId="17FAF6C8" w14:textId="272E4509" w:rsidR="002922D1" w:rsidRPr="0006704D" w:rsidRDefault="002922D1" w:rsidP="00EE3113">
      <w:pPr>
        <w:rPr>
          <w:rFonts w:cstheme="minorHAnsi"/>
          <w:sz w:val="24"/>
          <w:szCs w:val="24"/>
        </w:rPr>
      </w:pPr>
    </w:p>
    <w:p w14:paraId="51BCEA48" w14:textId="4B7D396D" w:rsidR="00637A09" w:rsidRPr="0006704D" w:rsidRDefault="00637A09" w:rsidP="00EE3113">
      <w:pPr>
        <w:rPr>
          <w:rFonts w:cstheme="minorHAnsi"/>
          <w:b/>
          <w:sz w:val="24"/>
          <w:szCs w:val="24"/>
        </w:rPr>
      </w:pPr>
    </w:p>
    <w:sectPr w:rsidR="00637A09" w:rsidRPr="0006704D">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73B6F" w14:textId="77777777" w:rsidR="00191236" w:rsidRDefault="00191236" w:rsidP="00C0070F">
      <w:pPr>
        <w:spacing w:after="0" w:line="240" w:lineRule="auto"/>
      </w:pPr>
      <w:r>
        <w:separator/>
      </w:r>
    </w:p>
  </w:endnote>
  <w:endnote w:type="continuationSeparator" w:id="0">
    <w:p w14:paraId="1D1ACDB9" w14:textId="77777777" w:rsidR="00191236" w:rsidRDefault="00191236" w:rsidP="00C00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7438894"/>
      <w:docPartObj>
        <w:docPartGallery w:val="Page Numbers (Bottom of Page)"/>
        <w:docPartUnique/>
      </w:docPartObj>
    </w:sdtPr>
    <w:sdtEndPr>
      <w:rPr>
        <w:noProof/>
      </w:rPr>
    </w:sdtEndPr>
    <w:sdtContent>
      <w:p w14:paraId="513C8AE1" w14:textId="2F05E1CE" w:rsidR="00C0070F" w:rsidRDefault="00C0070F">
        <w:pPr>
          <w:pStyle w:val="Footer"/>
          <w:jc w:val="right"/>
        </w:pPr>
        <w:r>
          <w:fldChar w:fldCharType="begin"/>
        </w:r>
        <w:r>
          <w:instrText xml:space="preserve"> PAGE   \* MERGEFORMAT </w:instrText>
        </w:r>
        <w:r>
          <w:fldChar w:fldCharType="separate"/>
        </w:r>
        <w:r w:rsidR="0006704D">
          <w:rPr>
            <w:noProof/>
          </w:rPr>
          <w:t>12</w:t>
        </w:r>
        <w:r>
          <w:rPr>
            <w:noProof/>
          </w:rPr>
          <w:fldChar w:fldCharType="end"/>
        </w:r>
      </w:p>
    </w:sdtContent>
  </w:sdt>
  <w:p w14:paraId="7AB84DDC" w14:textId="77777777" w:rsidR="00C0070F" w:rsidRDefault="00C007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58044" w14:textId="77777777" w:rsidR="00191236" w:rsidRDefault="00191236" w:rsidP="00C0070F">
      <w:pPr>
        <w:spacing w:after="0" w:line="240" w:lineRule="auto"/>
      </w:pPr>
      <w:r>
        <w:separator/>
      </w:r>
    </w:p>
  </w:footnote>
  <w:footnote w:type="continuationSeparator" w:id="0">
    <w:p w14:paraId="1FF53D5D" w14:textId="77777777" w:rsidR="00191236" w:rsidRDefault="00191236" w:rsidP="00C00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AF670" w14:textId="3B05ABE9" w:rsidR="0006704D" w:rsidRDefault="0006704D">
    <w:pPr>
      <w:pStyle w:val="Header"/>
    </w:pPr>
    <w:r>
      <w:rPr>
        <w:noProof/>
        <w:lang w:eastAsia="en-GB"/>
      </w:rPr>
      <w:drawing>
        <wp:anchor distT="0" distB="0" distL="114300" distR="114300" simplePos="0" relativeHeight="251659264" behindDoc="1" locked="0" layoutInCell="1" allowOverlap="1" wp14:anchorId="63A0DA7E" wp14:editId="4636C5FE">
          <wp:simplePos x="0" y="0"/>
          <wp:positionH relativeFrom="margin">
            <wp:posOffset>4419600</wp:posOffset>
          </wp:positionH>
          <wp:positionV relativeFrom="paragraph">
            <wp:posOffset>-162560</wp:posOffset>
          </wp:positionV>
          <wp:extent cx="2026920" cy="1215390"/>
          <wp:effectExtent l="0" t="0" r="0" b="3810"/>
          <wp:wrapTight wrapText="bothSides">
            <wp:wrapPolygon edited="0">
              <wp:start x="0" y="0"/>
              <wp:lineTo x="0" y="21329"/>
              <wp:lineTo x="21316" y="21329"/>
              <wp:lineTo x="21316" y="0"/>
              <wp:lineTo x="0" y="0"/>
            </wp:wrapPolygon>
          </wp:wrapTight>
          <wp:docPr id="9" name="Picture 9" descr="\\raynespark.merton.sch.uk\CustomFolders\Custom\MANAGERS\DESKTOP\27-07-17 Logo Sixth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ynespark.merton.sch.uk\CustomFolders\Custom\MANAGERS\DESKTOP\27-07-17 Logo Sixth For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6920" cy="1215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42E7D"/>
    <w:multiLevelType w:val="hybridMultilevel"/>
    <w:tmpl w:val="8A626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61DA7"/>
    <w:multiLevelType w:val="hybridMultilevel"/>
    <w:tmpl w:val="A6580160"/>
    <w:lvl w:ilvl="0" w:tplc="651A00E4">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0412E"/>
    <w:multiLevelType w:val="hybridMultilevel"/>
    <w:tmpl w:val="6ADC1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70DF1"/>
    <w:multiLevelType w:val="hybridMultilevel"/>
    <w:tmpl w:val="A4165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EA1CF9"/>
    <w:multiLevelType w:val="hybridMultilevel"/>
    <w:tmpl w:val="71846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1D7058"/>
    <w:multiLevelType w:val="hybridMultilevel"/>
    <w:tmpl w:val="3F0C2B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CC7FCC"/>
    <w:multiLevelType w:val="hybridMultilevel"/>
    <w:tmpl w:val="0BB0A402"/>
    <w:lvl w:ilvl="0" w:tplc="E4C2788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B959CE"/>
    <w:multiLevelType w:val="hybridMultilevel"/>
    <w:tmpl w:val="992C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4D645D"/>
    <w:multiLevelType w:val="hybridMultilevel"/>
    <w:tmpl w:val="8F343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0644A8"/>
    <w:multiLevelType w:val="hybridMultilevel"/>
    <w:tmpl w:val="556A512E"/>
    <w:lvl w:ilvl="0" w:tplc="651A00E4">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066841"/>
    <w:multiLevelType w:val="hybridMultilevel"/>
    <w:tmpl w:val="60589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AC6344"/>
    <w:multiLevelType w:val="hybridMultilevel"/>
    <w:tmpl w:val="F1444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1DC721D"/>
    <w:multiLevelType w:val="hybridMultilevel"/>
    <w:tmpl w:val="06FAE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7672116"/>
    <w:multiLevelType w:val="hybridMultilevel"/>
    <w:tmpl w:val="E35CC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EB35AE"/>
    <w:multiLevelType w:val="hybridMultilevel"/>
    <w:tmpl w:val="C6C62F7C"/>
    <w:lvl w:ilvl="0" w:tplc="5846CE9C">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4E7101"/>
    <w:multiLevelType w:val="hybridMultilevel"/>
    <w:tmpl w:val="D38C3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4"/>
  </w:num>
  <w:num w:numId="3">
    <w:abstractNumId w:val="15"/>
  </w:num>
  <w:num w:numId="4">
    <w:abstractNumId w:val="1"/>
  </w:num>
  <w:num w:numId="5">
    <w:abstractNumId w:val="9"/>
  </w:num>
  <w:num w:numId="6">
    <w:abstractNumId w:val="6"/>
  </w:num>
  <w:num w:numId="7">
    <w:abstractNumId w:val="8"/>
  </w:num>
  <w:num w:numId="8">
    <w:abstractNumId w:val="13"/>
  </w:num>
  <w:num w:numId="9">
    <w:abstractNumId w:val="0"/>
  </w:num>
  <w:num w:numId="10">
    <w:abstractNumId w:val="3"/>
  </w:num>
  <w:num w:numId="11">
    <w:abstractNumId w:val="7"/>
  </w:num>
  <w:num w:numId="12">
    <w:abstractNumId w:val="10"/>
  </w:num>
  <w:num w:numId="13">
    <w:abstractNumId w:val="5"/>
  </w:num>
  <w:num w:numId="14">
    <w:abstractNumId w:val="12"/>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F85"/>
    <w:rsid w:val="00007785"/>
    <w:rsid w:val="0002033C"/>
    <w:rsid w:val="00053BB5"/>
    <w:rsid w:val="00053C2E"/>
    <w:rsid w:val="0006704D"/>
    <w:rsid w:val="00074612"/>
    <w:rsid w:val="0007494A"/>
    <w:rsid w:val="00074EE8"/>
    <w:rsid w:val="000771E8"/>
    <w:rsid w:val="000910A0"/>
    <w:rsid w:val="000E354E"/>
    <w:rsid w:val="000F4DE1"/>
    <w:rsid w:val="00104CB7"/>
    <w:rsid w:val="00131EDE"/>
    <w:rsid w:val="00187AD9"/>
    <w:rsid w:val="00191236"/>
    <w:rsid w:val="0019305A"/>
    <w:rsid w:val="001A54C1"/>
    <w:rsid w:val="001B0FB7"/>
    <w:rsid w:val="001B2DEA"/>
    <w:rsid w:val="001C7D23"/>
    <w:rsid w:val="001D360D"/>
    <w:rsid w:val="001D42E6"/>
    <w:rsid w:val="002019F3"/>
    <w:rsid w:val="0021032E"/>
    <w:rsid w:val="0024076C"/>
    <w:rsid w:val="00255F73"/>
    <w:rsid w:val="00261EB7"/>
    <w:rsid w:val="00267C1E"/>
    <w:rsid w:val="00271F82"/>
    <w:rsid w:val="002742CC"/>
    <w:rsid w:val="002922D1"/>
    <w:rsid w:val="00295DDF"/>
    <w:rsid w:val="002B3EAD"/>
    <w:rsid w:val="002F5EFF"/>
    <w:rsid w:val="00355BF4"/>
    <w:rsid w:val="00365D24"/>
    <w:rsid w:val="003C2E78"/>
    <w:rsid w:val="003F3CBA"/>
    <w:rsid w:val="004078D2"/>
    <w:rsid w:val="0042109E"/>
    <w:rsid w:val="0043127E"/>
    <w:rsid w:val="004A12A7"/>
    <w:rsid w:val="004A15A4"/>
    <w:rsid w:val="004A5DB6"/>
    <w:rsid w:val="004B4B0E"/>
    <w:rsid w:val="004D2FD8"/>
    <w:rsid w:val="004E7A43"/>
    <w:rsid w:val="004F4EA2"/>
    <w:rsid w:val="00514D99"/>
    <w:rsid w:val="00524FDF"/>
    <w:rsid w:val="00533313"/>
    <w:rsid w:val="0056783E"/>
    <w:rsid w:val="00577BA9"/>
    <w:rsid w:val="00592F26"/>
    <w:rsid w:val="005A27A3"/>
    <w:rsid w:val="005A5A02"/>
    <w:rsid w:val="005A62EA"/>
    <w:rsid w:val="005B7677"/>
    <w:rsid w:val="005E382A"/>
    <w:rsid w:val="005F0056"/>
    <w:rsid w:val="0060230E"/>
    <w:rsid w:val="006224BA"/>
    <w:rsid w:val="00630346"/>
    <w:rsid w:val="00637A09"/>
    <w:rsid w:val="006643AE"/>
    <w:rsid w:val="006B17A1"/>
    <w:rsid w:val="00721DC6"/>
    <w:rsid w:val="00730559"/>
    <w:rsid w:val="00733FCE"/>
    <w:rsid w:val="00736071"/>
    <w:rsid w:val="00750F26"/>
    <w:rsid w:val="0076506A"/>
    <w:rsid w:val="007B4D7B"/>
    <w:rsid w:val="007C3D50"/>
    <w:rsid w:val="007D6159"/>
    <w:rsid w:val="007F5884"/>
    <w:rsid w:val="00800DAD"/>
    <w:rsid w:val="00815FD9"/>
    <w:rsid w:val="008731B8"/>
    <w:rsid w:val="00880448"/>
    <w:rsid w:val="008A1117"/>
    <w:rsid w:val="008C666C"/>
    <w:rsid w:val="008D1F10"/>
    <w:rsid w:val="008F0D9B"/>
    <w:rsid w:val="0092353E"/>
    <w:rsid w:val="0092392F"/>
    <w:rsid w:val="00933EE5"/>
    <w:rsid w:val="00942C87"/>
    <w:rsid w:val="009607D4"/>
    <w:rsid w:val="00962833"/>
    <w:rsid w:val="00982E53"/>
    <w:rsid w:val="009A1F7F"/>
    <w:rsid w:val="009B49DB"/>
    <w:rsid w:val="009C5705"/>
    <w:rsid w:val="009D1443"/>
    <w:rsid w:val="009E1F85"/>
    <w:rsid w:val="00A1392B"/>
    <w:rsid w:val="00A64936"/>
    <w:rsid w:val="00A64D2F"/>
    <w:rsid w:val="00A66196"/>
    <w:rsid w:val="00A94874"/>
    <w:rsid w:val="00AC2ED7"/>
    <w:rsid w:val="00AE616A"/>
    <w:rsid w:val="00B42968"/>
    <w:rsid w:val="00BE48D1"/>
    <w:rsid w:val="00C0070F"/>
    <w:rsid w:val="00C213FA"/>
    <w:rsid w:val="00C558AF"/>
    <w:rsid w:val="00C9671C"/>
    <w:rsid w:val="00CA5CE4"/>
    <w:rsid w:val="00CB54A8"/>
    <w:rsid w:val="00CC553C"/>
    <w:rsid w:val="00CE6EBC"/>
    <w:rsid w:val="00CF5467"/>
    <w:rsid w:val="00D1471E"/>
    <w:rsid w:val="00D21B3A"/>
    <w:rsid w:val="00D349B0"/>
    <w:rsid w:val="00D70B09"/>
    <w:rsid w:val="00D80377"/>
    <w:rsid w:val="00D804CC"/>
    <w:rsid w:val="00D871DC"/>
    <w:rsid w:val="00D93CC9"/>
    <w:rsid w:val="00DB3589"/>
    <w:rsid w:val="00DD2598"/>
    <w:rsid w:val="00DD2740"/>
    <w:rsid w:val="00E15886"/>
    <w:rsid w:val="00E2666B"/>
    <w:rsid w:val="00E31924"/>
    <w:rsid w:val="00E34433"/>
    <w:rsid w:val="00E348A3"/>
    <w:rsid w:val="00E4317B"/>
    <w:rsid w:val="00E55CFF"/>
    <w:rsid w:val="00E60E50"/>
    <w:rsid w:val="00E658CF"/>
    <w:rsid w:val="00E75363"/>
    <w:rsid w:val="00E7652E"/>
    <w:rsid w:val="00E944F6"/>
    <w:rsid w:val="00E9606D"/>
    <w:rsid w:val="00ED74F4"/>
    <w:rsid w:val="00EE24F1"/>
    <w:rsid w:val="00EE3113"/>
    <w:rsid w:val="00EF3B73"/>
    <w:rsid w:val="00F119C9"/>
    <w:rsid w:val="00F16615"/>
    <w:rsid w:val="00F23216"/>
    <w:rsid w:val="00F31BE0"/>
    <w:rsid w:val="00F411AE"/>
    <w:rsid w:val="00F847D3"/>
    <w:rsid w:val="00F973D8"/>
    <w:rsid w:val="00FF4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7F8BB"/>
  <w15:chartTrackingRefBased/>
  <w15:docId w15:val="{3837673B-6530-4667-8504-D00EE6815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1F85"/>
    <w:pPr>
      <w:ind w:left="720"/>
      <w:contextualSpacing/>
    </w:pPr>
  </w:style>
  <w:style w:type="table" w:styleId="TableGrid">
    <w:name w:val="Table Grid"/>
    <w:basedOn w:val="TableNormal"/>
    <w:uiPriority w:val="39"/>
    <w:rsid w:val="000F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48D1"/>
    <w:rPr>
      <w:color w:val="0563C1" w:themeColor="hyperlink"/>
      <w:u w:val="single"/>
    </w:rPr>
  </w:style>
  <w:style w:type="character" w:customStyle="1" w:styleId="UnresolvedMention">
    <w:name w:val="Unresolved Mention"/>
    <w:basedOn w:val="DefaultParagraphFont"/>
    <w:uiPriority w:val="99"/>
    <w:semiHidden/>
    <w:unhideWhenUsed/>
    <w:rsid w:val="00BE48D1"/>
    <w:rPr>
      <w:color w:val="605E5C"/>
      <w:shd w:val="clear" w:color="auto" w:fill="E1DFDD"/>
    </w:rPr>
  </w:style>
  <w:style w:type="character" w:styleId="FollowedHyperlink">
    <w:name w:val="FollowedHyperlink"/>
    <w:basedOn w:val="DefaultParagraphFont"/>
    <w:uiPriority w:val="99"/>
    <w:semiHidden/>
    <w:unhideWhenUsed/>
    <w:rsid w:val="00007785"/>
    <w:rPr>
      <w:color w:val="954F72" w:themeColor="followedHyperlink"/>
      <w:u w:val="single"/>
    </w:rPr>
  </w:style>
  <w:style w:type="paragraph" w:styleId="NormalWeb">
    <w:name w:val="Normal (Web)"/>
    <w:basedOn w:val="Normal"/>
    <w:uiPriority w:val="99"/>
    <w:semiHidden/>
    <w:unhideWhenUsed/>
    <w:rsid w:val="00E658CF"/>
    <w:rPr>
      <w:rFonts w:ascii="Times New Roman" w:hAnsi="Times New Roman" w:cs="Times New Roman"/>
      <w:sz w:val="24"/>
      <w:szCs w:val="24"/>
    </w:rPr>
  </w:style>
  <w:style w:type="paragraph" w:styleId="Header">
    <w:name w:val="header"/>
    <w:basedOn w:val="Normal"/>
    <w:link w:val="HeaderChar"/>
    <w:uiPriority w:val="99"/>
    <w:unhideWhenUsed/>
    <w:rsid w:val="00C007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70F"/>
  </w:style>
  <w:style w:type="paragraph" w:styleId="Footer">
    <w:name w:val="footer"/>
    <w:basedOn w:val="Normal"/>
    <w:link w:val="FooterChar"/>
    <w:uiPriority w:val="99"/>
    <w:unhideWhenUsed/>
    <w:rsid w:val="00C007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402149">
      <w:bodyDiv w:val="1"/>
      <w:marLeft w:val="0"/>
      <w:marRight w:val="0"/>
      <w:marTop w:val="0"/>
      <w:marBottom w:val="0"/>
      <w:divBdr>
        <w:top w:val="none" w:sz="0" w:space="0" w:color="auto"/>
        <w:left w:val="none" w:sz="0" w:space="0" w:color="auto"/>
        <w:bottom w:val="none" w:sz="0" w:space="0" w:color="auto"/>
        <w:right w:val="none" w:sz="0" w:space="0" w:color="auto"/>
      </w:divBdr>
    </w:div>
    <w:div w:id="429737907">
      <w:bodyDiv w:val="1"/>
      <w:marLeft w:val="0"/>
      <w:marRight w:val="0"/>
      <w:marTop w:val="0"/>
      <w:marBottom w:val="0"/>
      <w:divBdr>
        <w:top w:val="none" w:sz="0" w:space="0" w:color="auto"/>
        <w:left w:val="none" w:sz="0" w:space="0" w:color="auto"/>
        <w:bottom w:val="none" w:sz="0" w:space="0" w:color="auto"/>
        <w:right w:val="none" w:sz="0" w:space="0" w:color="auto"/>
      </w:divBdr>
    </w:div>
    <w:div w:id="481896191">
      <w:bodyDiv w:val="1"/>
      <w:marLeft w:val="0"/>
      <w:marRight w:val="0"/>
      <w:marTop w:val="0"/>
      <w:marBottom w:val="0"/>
      <w:divBdr>
        <w:top w:val="none" w:sz="0" w:space="0" w:color="auto"/>
        <w:left w:val="none" w:sz="0" w:space="0" w:color="auto"/>
        <w:bottom w:val="none" w:sz="0" w:space="0" w:color="auto"/>
        <w:right w:val="none" w:sz="0" w:space="0" w:color="auto"/>
      </w:divBdr>
    </w:div>
    <w:div w:id="536621918">
      <w:bodyDiv w:val="1"/>
      <w:marLeft w:val="0"/>
      <w:marRight w:val="0"/>
      <w:marTop w:val="0"/>
      <w:marBottom w:val="0"/>
      <w:divBdr>
        <w:top w:val="none" w:sz="0" w:space="0" w:color="auto"/>
        <w:left w:val="none" w:sz="0" w:space="0" w:color="auto"/>
        <w:bottom w:val="none" w:sz="0" w:space="0" w:color="auto"/>
        <w:right w:val="none" w:sz="0" w:space="0" w:color="auto"/>
      </w:divBdr>
    </w:div>
    <w:div w:id="578447719">
      <w:bodyDiv w:val="1"/>
      <w:marLeft w:val="0"/>
      <w:marRight w:val="0"/>
      <w:marTop w:val="0"/>
      <w:marBottom w:val="0"/>
      <w:divBdr>
        <w:top w:val="none" w:sz="0" w:space="0" w:color="auto"/>
        <w:left w:val="none" w:sz="0" w:space="0" w:color="auto"/>
        <w:bottom w:val="none" w:sz="0" w:space="0" w:color="auto"/>
        <w:right w:val="none" w:sz="0" w:space="0" w:color="auto"/>
      </w:divBdr>
    </w:div>
    <w:div w:id="891692857">
      <w:bodyDiv w:val="1"/>
      <w:marLeft w:val="0"/>
      <w:marRight w:val="0"/>
      <w:marTop w:val="0"/>
      <w:marBottom w:val="0"/>
      <w:divBdr>
        <w:top w:val="none" w:sz="0" w:space="0" w:color="auto"/>
        <w:left w:val="none" w:sz="0" w:space="0" w:color="auto"/>
        <w:bottom w:val="none" w:sz="0" w:space="0" w:color="auto"/>
        <w:right w:val="none" w:sz="0" w:space="0" w:color="auto"/>
      </w:divBdr>
    </w:div>
    <w:div w:id="1022165666">
      <w:bodyDiv w:val="1"/>
      <w:marLeft w:val="0"/>
      <w:marRight w:val="0"/>
      <w:marTop w:val="0"/>
      <w:marBottom w:val="0"/>
      <w:divBdr>
        <w:top w:val="none" w:sz="0" w:space="0" w:color="auto"/>
        <w:left w:val="none" w:sz="0" w:space="0" w:color="auto"/>
        <w:bottom w:val="none" w:sz="0" w:space="0" w:color="auto"/>
        <w:right w:val="none" w:sz="0" w:space="0" w:color="auto"/>
      </w:divBdr>
    </w:div>
    <w:div w:id="1100640544">
      <w:bodyDiv w:val="1"/>
      <w:marLeft w:val="0"/>
      <w:marRight w:val="0"/>
      <w:marTop w:val="0"/>
      <w:marBottom w:val="0"/>
      <w:divBdr>
        <w:top w:val="none" w:sz="0" w:space="0" w:color="auto"/>
        <w:left w:val="none" w:sz="0" w:space="0" w:color="auto"/>
        <w:bottom w:val="none" w:sz="0" w:space="0" w:color="auto"/>
        <w:right w:val="none" w:sz="0" w:space="0" w:color="auto"/>
      </w:divBdr>
    </w:div>
    <w:div w:id="1465268021">
      <w:bodyDiv w:val="1"/>
      <w:marLeft w:val="0"/>
      <w:marRight w:val="0"/>
      <w:marTop w:val="0"/>
      <w:marBottom w:val="0"/>
      <w:divBdr>
        <w:top w:val="none" w:sz="0" w:space="0" w:color="auto"/>
        <w:left w:val="none" w:sz="0" w:space="0" w:color="auto"/>
        <w:bottom w:val="none" w:sz="0" w:space="0" w:color="auto"/>
        <w:right w:val="none" w:sz="0" w:space="0" w:color="auto"/>
      </w:divBdr>
    </w:div>
    <w:div w:id="1552352132">
      <w:bodyDiv w:val="1"/>
      <w:marLeft w:val="0"/>
      <w:marRight w:val="0"/>
      <w:marTop w:val="0"/>
      <w:marBottom w:val="0"/>
      <w:divBdr>
        <w:top w:val="none" w:sz="0" w:space="0" w:color="auto"/>
        <w:left w:val="none" w:sz="0" w:space="0" w:color="auto"/>
        <w:bottom w:val="none" w:sz="0" w:space="0" w:color="auto"/>
        <w:right w:val="none" w:sz="0" w:space="0" w:color="auto"/>
      </w:divBdr>
    </w:div>
    <w:div w:id="1581863382">
      <w:bodyDiv w:val="1"/>
      <w:marLeft w:val="0"/>
      <w:marRight w:val="0"/>
      <w:marTop w:val="0"/>
      <w:marBottom w:val="0"/>
      <w:divBdr>
        <w:top w:val="none" w:sz="0" w:space="0" w:color="auto"/>
        <w:left w:val="none" w:sz="0" w:space="0" w:color="auto"/>
        <w:bottom w:val="none" w:sz="0" w:space="0" w:color="auto"/>
        <w:right w:val="none" w:sz="0" w:space="0" w:color="auto"/>
      </w:divBdr>
    </w:div>
    <w:div w:id="1676763377">
      <w:bodyDiv w:val="1"/>
      <w:marLeft w:val="0"/>
      <w:marRight w:val="0"/>
      <w:marTop w:val="0"/>
      <w:marBottom w:val="0"/>
      <w:divBdr>
        <w:top w:val="none" w:sz="0" w:space="0" w:color="auto"/>
        <w:left w:val="none" w:sz="0" w:space="0" w:color="auto"/>
        <w:bottom w:val="none" w:sz="0" w:space="0" w:color="auto"/>
        <w:right w:val="none" w:sz="0" w:space="0" w:color="auto"/>
      </w:divBdr>
    </w:div>
    <w:div w:id="1779714984">
      <w:bodyDiv w:val="1"/>
      <w:marLeft w:val="0"/>
      <w:marRight w:val="0"/>
      <w:marTop w:val="0"/>
      <w:marBottom w:val="0"/>
      <w:divBdr>
        <w:top w:val="none" w:sz="0" w:space="0" w:color="auto"/>
        <w:left w:val="none" w:sz="0" w:space="0" w:color="auto"/>
        <w:bottom w:val="none" w:sz="0" w:space="0" w:color="auto"/>
        <w:right w:val="none" w:sz="0" w:space="0" w:color="auto"/>
      </w:divBdr>
    </w:div>
    <w:div w:id="194788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youtube.com/watch?v=MWYaoWPdUOI" TargetMode="External"/><Relationship Id="rId26" Type="http://schemas.openxmlformats.org/officeDocument/2006/relationships/hyperlink" Target="https://www.bbc.co.uk/bbcthree/article/5ea9f140-f722-4214-bb57-8b84f9418a7e" TargetMode="External"/><Relationship Id="rId39" Type="http://schemas.openxmlformats.org/officeDocument/2006/relationships/hyperlink" Target="https://www.theguardian.com/law/2018/oct/13/stop-and-search-is-unjust-unfair-ineffectual-david-lammy" TargetMode="External"/><Relationship Id="rId3" Type="http://schemas.openxmlformats.org/officeDocument/2006/relationships/customXml" Target="../customXml/item3.xml"/><Relationship Id="rId21" Type="http://schemas.openxmlformats.org/officeDocument/2006/relationships/hyperlink" Target="https://www.youtube.com/watch?v=PopPlAXcWDE" TargetMode="External"/><Relationship Id="rId34" Type="http://schemas.openxmlformats.org/officeDocument/2006/relationships/hyperlink" Target="https://www.theguardian.com/uk-news/2019/feb/22/institutional-racism-britain-stephen-lawrence-inquiry-20-years" TargetMode="External"/><Relationship Id="rId42" Type="http://schemas.openxmlformats.org/officeDocument/2006/relationships/hyperlink" Target="https://www.youtube.com/watch?v=RvMouTYuw7g"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jrf.org.uk/sites/default/files/jrf/migrated/files/education-young-people-parents-full.pdf" TargetMode="External"/><Relationship Id="rId25" Type="http://schemas.openxmlformats.org/officeDocument/2006/relationships/hyperlink" Target="https://www.bbc.co.uk/bbcthree/article/5ea9f140-f722-4214-bb57-8b84f9418a7e" TargetMode="External"/><Relationship Id="rId33" Type="http://schemas.openxmlformats.org/officeDocument/2006/relationships/hyperlink" Target="https://www.youtube.com/watch?v=ZsHwKPE0mjU" TargetMode="External"/><Relationship Id="rId38" Type="http://schemas.openxmlformats.org/officeDocument/2006/relationships/hyperlink" Target="https://www.theguardian.com/law/2018/oct/13/stop-and-search-is-unjust-unfair-ineffectual-david-lammy"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guardian.com/education/2017/nov/21/english-class-system-shaped-in-schools" TargetMode="External"/><Relationship Id="rId20" Type="http://schemas.openxmlformats.org/officeDocument/2006/relationships/hyperlink" Target="https://www.youtube.com/watch?v=pN36jVSp1x0&amp;t=7s" TargetMode="External"/><Relationship Id="rId29" Type="http://schemas.openxmlformats.org/officeDocument/2006/relationships/hyperlink" Target="https://www.youtube.com/watch?v=ayj9EVc2ZLI" TargetMode="External"/><Relationship Id="rId41" Type="http://schemas.openxmlformats.org/officeDocument/2006/relationships/hyperlink" Target="https://www.youtube.com/watch?v=tU1tMhvf3OQ&amp;t=11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heguardian.com/inequality/2018/feb/17/dirty-secret-why-housework-gender-gap" TargetMode="External"/><Relationship Id="rId32" Type="http://schemas.openxmlformats.org/officeDocument/2006/relationships/hyperlink" Target="https://www.theguardian.com/fashion/2020/jan/27/tradwives-new-trend-submissive-women-dark-heart-history" TargetMode="External"/><Relationship Id="rId37" Type="http://schemas.openxmlformats.org/officeDocument/2006/relationships/hyperlink" Target="https://www.youtube.com/watch?v=4XL5f45TJgM" TargetMode="External"/><Relationship Id="rId40" Type="http://schemas.openxmlformats.org/officeDocument/2006/relationships/hyperlink" Target="https://www.youtube.com/watch?v=tU1tMhvf3OQ&amp;t=11s"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spreaker.com/user/thesociologyshow/prof-cecile-wright" TargetMode="External"/><Relationship Id="rId23" Type="http://schemas.openxmlformats.org/officeDocument/2006/relationships/image" Target="media/image5.jpeg"/><Relationship Id="rId28" Type="http://schemas.openxmlformats.org/officeDocument/2006/relationships/hyperlink" Target="https://www.youtube.com/watch?v=mvzE6zYkEQY" TargetMode="External"/><Relationship Id="rId36" Type="http://schemas.openxmlformats.org/officeDocument/2006/relationships/hyperlink" Target="https://www.youtube.com/watch?v=4XL5f45TJgM" TargetMode="External"/><Relationship Id="rId10" Type="http://schemas.openxmlformats.org/officeDocument/2006/relationships/endnotes" Target="endnotes.xml"/><Relationship Id="rId19" Type="http://schemas.openxmlformats.org/officeDocument/2006/relationships/hyperlink" Target="https://www.youtube.com/watch?v=pN36jVSp1x0&amp;t=7s" TargetMode="External"/><Relationship Id="rId31" Type="http://schemas.openxmlformats.org/officeDocument/2006/relationships/hyperlink" Target="https://www.theguardian.com/fashion/2020/jan/27/tradwives-new-trend-submissive-women-dark-heart-history"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PopPlAXcWDE" TargetMode="External"/><Relationship Id="rId27" Type="http://schemas.openxmlformats.org/officeDocument/2006/relationships/hyperlink" Target="https://www.youtube.com/watch?v=mvzE6zYkEQY" TargetMode="External"/><Relationship Id="rId30" Type="http://schemas.openxmlformats.org/officeDocument/2006/relationships/hyperlink" Target="https://www.youtube.com/watch?v=ayj9EVc2ZLI" TargetMode="External"/><Relationship Id="rId35" Type="http://schemas.openxmlformats.org/officeDocument/2006/relationships/hyperlink" Target="https://www.theguardian.com/uk-news/2019/feb/22/institutional-racism-britain-stephen-lawrence-inquiry-20-years" TargetMode="External"/><Relationship Id="rId43" Type="http://schemas.openxmlformats.org/officeDocument/2006/relationships/hyperlink" Target="https://www.youtube.com/watch?v=RvMouTYuw7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1868E2C14FAB41858EA290D766E7F2" ma:contentTypeVersion="9" ma:contentTypeDescription="Create a new document." ma:contentTypeScope="" ma:versionID="b62741191a928bf66c74b23b30425f16">
  <xsd:schema xmlns:xsd="http://www.w3.org/2001/XMLSchema" xmlns:xs="http://www.w3.org/2001/XMLSchema" xmlns:p="http://schemas.microsoft.com/office/2006/metadata/properties" xmlns:ns3="b8074ccd-d325-42dd-9045-496b7739b618" xmlns:ns4="f51b0694-f4fc-4b5c-9bf5-aa4e975706fe" targetNamespace="http://schemas.microsoft.com/office/2006/metadata/properties" ma:root="true" ma:fieldsID="8d7e6c9350c85b28797ae3d5ac0bbc83" ns3:_="" ns4:_="">
    <xsd:import namespace="b8074ccd-d325-42dd-9045-496b7739b618"/>
    <xsd:import namespace="f51b0694-f4fc-4b5c-9bf5-aa4e975706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74ccd-d325-42dd-9045-496b7739b6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1b0694-f4fc-4b5c-9bf5-aa4e975706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91A27-11F1-4432-A34E-3A8D020DC3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F077F3-FBCF-4E50-B9D2-5B785727F8C7}">
  <ds:schemaRefs>
    <ds:schemaRef ds:uri="http://schemas.microsoft.com/sharepoint/v3/contenttype/forms"/>
  </ds:schemaRefs>
</ds:datastoreItem>
</file>

<file path=customXml/itemProps3.xml><?xml version="1.0" encoding="utf-8"?>
<ds:datastoreItem xmlns:ds="http://schemas.openxmlformats.org/officeDocument/2006/customXml" ds:itemID="{E0C7D9F8-15E4-4378-82F4-BF529FE05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74ccd-d325-42dd-9045-496b7739b618"/>
    <ds:schemaRef ds:uri="f51b0694-f4fc-4b5c-9bf5-aa4e97570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E4BC1E-4808-42E2-8D0C-6A168F4C4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78D0C4E1</Template>
  <TotalTime>16</TotalTime>
  <Pages>19</Pages>
  <Words>2194</Words>
  <Characters>12511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14676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Henney</dc:creator>
  <cp:keywords/>
  <dc:description/>
  <cp:lastModifiedBy>Hannah Hearn</cp:lastModifiedBy>
  <cp:revision>6</cp:revision>
  <dcterms:created xsi:type="dcterms:W3CDTF">2020-05-11T14:10:00Z</dcterms:created>
  <dcterms:modified xsi:type="dcterms:W3CDTF">2020-05-27T17:18:00Z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0x010100021868E2C14FAB41858EA290D766E7F2</vt:lpwstr>
  </property>
</Properties>
</file>